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1CFE" w14:textId="0EB9E59B" w:rsidR="002B0A6A" w:rsidRPr="002B0A6A" w:rsidRDefault="002B0A6A" w:rsidP="002600F8">
      <w:pPr>
        <w:pStyle w:val="Heading3"/>
        <w:numPr>
          <w:ilvl w:val="0"/>
          <w:numId w:val="0"/>
        </w:numPr>
        <w:spacing w:before="0"/>
      </w:pPr>
      <w:r w:rsidRPr="002B0A6A">
        <w:t>Introduction</w:t>
      </w:r>
    </w:p>
    <w:p w14:paraId="0151CF96" w14:textId="0D486778" w:rsidR="002B0A6A" w:rsidRDefault="00344EF9" w:rsidP="00344EF9">
      <w:r>
        <w:t>This document is intended to support those delivering activities, services and support in Camden to reflect and identify key successes, challenges and learnings.</w:t>
      </w:r>
      <w:r w:rsidR="002B0A6A">
        <w:t xml:space="preserve"> </w:t>
      </w:r>
    </w:p>
    <w:p w14:paraId="2F74C64A" w14:textId="5BFCA104" w:rsidR="002B0A6A" w:rsidRDefault="002B0A6A" w:rsidP="00344EF9">
      <w:r>
        <w:t xml:space="preserve">The questions below </w:t>
      </w:r>
      <w:r w:rsidR="00D040A8">
        <w:t>should be</w:t>
      </w:r>
      <w:r>
        <w:t xml:space="preserve"> adapted to your specific context and</w:t>
      </w:r>
      <w:r w:rsidR="00D040A8">
        <w:t xml:space="preserve"> can be</w:t>
      </w:r>
      <w:r>
        <w:t xml:space="preserve"> used as prompts for:</w:t>
      </w:r>
    </w:p>
    <w:p w14:paraId="53E28BB3" w14:textId="77777777" w:rsidR="002B0A6A" w:rsidRDefault="002B0A6A" w:rsidP="002B0A6A">
      <w:pPr>
        <w:pStyle w:val="ListParagraph"/>
        <w:numPr>
          <w:ilvl w:val="0"/>
          <w:numId w:val="8"/>
        </w:numPr>
      </w:pPr>
      <w:r>
        <w:t>An individual learning log</w:t>
      </w:r>
    </w:p>
    <w:p w14:paraId="32732D13" w14:textId="77777777" w:rsidR="002B0A6A" w:rsidRDefault="002B0A6A" w:rsidP="002B0A6A">
      <w:pPr>
        <w:pStyle w:val="ListParagraph"/>
        <w:numPr>
          <w:ilvl w:val="0"/>
          <w:numId w:val="8"/>
        </w:numPr>
      </w:pPr>
      <w:r>
        <w:t xml:space="preserve">Team discussion and action planning. </w:t>
      </w:r>
    </w:p>
    <w:p w14:paraId="7866AEBE" w14:textId="0795108A" w:rsidR="00344EF9" w:rsidRDefault="002B0A6A" w:rsidP="002600F8">
      <w:pPr>
        <w:spacing w:after="600"/>
      </w:pPr>
      <w:r>
        <w:t>Depending on what is feasible for your team, it could be useful to revisit these questions on e.g. a monthly basis to observe change over time.</w:t>
      </w:r>
    </w:p>
    <w:p w14:paraId="4CB01590" w14:textId="2E48C74F" w:rsidR="002B0A6A" w:rsidRDefault="002B0A6A" w:rsidP="002600F8">
      <w:pPr>
        <w:pStyle w:val="Heading3"/>
        <w:numPr>
          <w:ilvl w:val="0"/>
          <w:numId w:val="0"/>
        </w:numPr>
        <w:spacing w:after="240"/>
      </w:pPr>
      <w:r>
        <w:t>Reflection and discussion questions</w:t>
      </w:r>
    </w:p>
    <w:p w14:paraId="45236EE3" w14:textId="73F3F66A" w:rsidR="00AD331B" w:rsidRDefault="00AD331B" w:rsidP="002B0A6A">
      <w:pPr>
        <w:rPr>
          <w:rFonts w:ascii="Sora SemiBold" w:hAnsi="Sora SemiBold" w:cs="Sora SemiBold"/>
        </w:rPr>
      </w:pPr>
      <w:r>
        <w:rPr>
          <w:noProof/>
        </w:rPr>
        <mc:AlternateContent>
          <mc:Choice Requires="wps">
            <w:drawing>
              <wp:inline distT="0" distB="0" distL="0" distR="0" wp14:anchorId="714124D6" wp14:editId="3E27C2E9">
                <wp:extent cx="6524625" cy="2700000"/>
                <wp:effectExtent l="19050" t="19050" r="28575" b="24765"/>
                <wp:docPr id="90047367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C9004" w14:textId="1C6A1B1A" w:rsid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 w:rsidRPr="00AD331B"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What</w:t>
                            </w: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 xml:space="preserve"> you</w:t>
                            </w:r>
                            <w:r w:rsidRPr="00AD331B"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 xml:space="preserve"> are seeing and hearing this month</w:t>
                            </w:r>
                          </w:p>
                          <w:p w14:paraId="6F656A3C" w14:textId="0084D2E8" w:rsidR="00AD331B" w:rsidRDefault="00AD331B" w:rsidP="00AD331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>What have been the main needs and experiences of those you support?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E.g. positive developments, challenges, milestones, support requirements</w:t>
                            </w:r>
                          </w:p>
                          <w:p w14:paraId="2A84F6C0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5F85965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B35EDCA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D11DDC2" w14:textId="77777777" w:rsidR="00AD331B" w:rsidRP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77BCD92" w14:textId="77777777" w:rsidR="00AD331B" w:rsidRP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4124D6" id="Rectangle: Rounded Corners 2" o:spid="_x0000_s1026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" fillcolor="white [3201]" strokecolor="#00ab84 [3204]" strokeweight="2.25pt">
                <v:stroke joinstyle="miter"/>
                <v:textbox>
                  <w:txbxContent>
                    <w:p w14:paraId="327C9004" w14:textId="1C6A1B1A" w:rsid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 w:rsidRPr="00AD331B">
                        <w:rPr>
                          <w:rFonts w:ascii="Sora SemiBold" w:hAnsi="Sora SemiBold" w:cs="Sora SemiBold"/>
                          <w:color w:val="00AB84" w:themeColor="accent1"/>
                        </w:rPr>
                        <w:t>What</w:t>
                      </w: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 xml:space="preserve"> you</w:t>
                      </w:r>
                      <w:r w:rsidRPr="00AD331B">
                        <w:rPr>
                          <w:rFonts w:ascii="Sora SemiBold" w:hAnsi="Sora SemiBold" w:cs="Sora SemiBold"/>
                          <w:color w:val="00AB84" w:themeColor="accent1"/>
                        </w:rPr>
                        <w:t xml:space="preserve"> are seeing and hearing this month</w:t>
                      </w:r>
                    </w:p>
                    <w:p w14:paraId="6F656A3C" w14:textId="0084D2E8" w:rsidR="00AD331B" w:rsidRDefault="00AD331B" w:rsidP="00AD331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AD331B">
                        <w:rPr>
                          <w:rFonts w:asciiTheme="minorHAnsi" w:hAnsiTheme="minorHAnsi" w:cstheme="minorHAnsi"/>
                        </w:rPr>
                        <w:t>What have been the main needs and experiences of those you support?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E.g. positive developments, challenges, milestones, support requirements</w:t>
                      </w:r>
                    </w:p>
                    <w:p w14:paraId="2A84F6C0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5F85965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B35EDCA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D11DDC2" w14:textId="77777777" w:rsidR="00AD331B" w:rsidRP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77BCD92" w14:textId="77777777" w:rsidR="00AD331B" w:rsidRP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319612B" w14:textId="667DD9C4" w:rsidR="00AD331B" w:rsidRDefault="00AD331B" w:rsidP="002B0A6A">
      <w:pPr>
        <w:rPr>
          <w:rFonts w:ascii="Sora SemiBold" w:hAnsi="Sora SemiBold" w:cs="Sora SemiBold"/>
        </w:rPr>
      </w:pPr>
      <w:r>
        <w:rPr>
          <w:noProof/>
        </w:rPr>
        <mc:AlternateContent>
          <mc:Choice Requires="wps">
            <w:drawing>
              <wp:inline distT="0" distB="0" distL="0" distR="0" wp14:anchorId="051823A0" wp14:editId="7A291944">
                <wp:extent cx="6524625" cy="2700000"/>
                <wp:effectExtent l="19050" t="19050" r="28575" b="24765"/>
                <wp:docPr id="213013391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1804C" w14:textId="5E496DF0" w:rsid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Your delivery</w:t>
                            </w:r>
                          </w:p>
                          <w:p w14:paraId="2AEC99AD" w14:textId="77777777" w:rsidR="00AD331B" w:rsidRPr="00AD331B" w:rsidRDefault="00AD331B" w:rsidP="00AD331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>Which activities, services and support have you delivered?</w:t>
                            </w:r>
                          </w:p>
                          <w:p w14:paraId="51D03DDD" w14:textId="77777777" w:rsidR="00AD331B" w:rsidRPr="00AD331B" w:rsidRDefault="00AD331B" w:rsidP="00AD331B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>What has worked well?</w:t>
                            </w:r>
                          </w:p>
                          <w:p w14:paraId="3CE23415" w14:textId="77777777" w:rsidR="00AD331B" w:rsidRPr="00AD331B" w:rsidRDefault="00AD331B" w:rsidP="00AD331B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>Which challenges have you faced?</w:t>
                            </w:r>
                          </w:p>
                          <w:p w14:paraId="7406B970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512AED5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CB68B78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9324DED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6ABD517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893F7FB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104EFCE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4B5C5DB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D921C87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7B784FB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5707DE3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79A5550" w14:textId="77777777" w:rsidR="00AD331B" w:rsidRP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6C7D4F8" w14:textId="77777777" w:rsidR="00AD331B" w:rsidRP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1823A0" id="_x0000_s1027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" fillcolor="white [3201]" strokecolor="#00ab84 [3204]" strokeweight="2.25pt">
                <v:stroke joinstyle="miter"/>
                <v:textbox>
                  <w:txbxContent>
                    <w:p w14:paraId="1FB1804C" w14:textId="5E496DF0" w:rsid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>Your delivery</w:t>
                      </w:r>
                    </w:p>
                    <w:p w14:paraId="2AEC99AD" w14:textId="77777777" w:rsidR="00AD331B" w:rsidRPr="00AD331B" w:rsidRDefault="00AD331B" w:rsidP="00AD331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AD331B">
                        <w:rPr>
                          <w:rFonts w:asciiTheme="minorHAnsi" w:hAnsiTheme="minorHAnsi" w:cstheme="minorHAnsi"/>
                        </w:rPr>
                        <w:t>Which activities, services and support have you delivered?</w:t>
                      </w:r>
                    </w:p>
                    <w:p w14:paraId="51D03DDD" w14:textId="77777777" w:rsidR="00AD331B" w:rsidRPr="00AD331B" w:rsidRDefault="00AD331B" w:rsidP="00AD331B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AD331B">
                        <w:rPr>
                          <w:rFonts w:asciiTheme="minorHAnsi" w:hAnsiTheme="minorHAnsi" w:cstheme="minorHAnsi"/>
                        </w:rPr>
                        <w:t>What has worked well?</w:t>
                      </w:r>
                    </w:p>
                    <w:p w14:paraId="3CE23415" w14:textId="77777777" w:rsidR="00AD331B" w:rsidRPr="00AD331B" w:rsidRDefault="00AD331B" w:rsidP="00AD331B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AD331B">
                        <w:rPr>
                          <w:rFonts w:asciiTheme="minorHAnsi" w:hAnsiTheme="minorHAnsi" w:cstheme="minorHAnsi"/>
                        </w:rPr>
                        <w:t>Which challenges have you faced?</w:t>
                      </w:r>
                    </w:p>
                    <w:p w14:paraId="7406B970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512AED5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CB68B78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9324DED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6ABD517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893F7FB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104EFCE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4B5C5DB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D921C87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7B784FB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5707DE3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79A5550" w14:textId="77777777" w:rsidR="00AD331B" w:rsidRP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6C7D4F8" w14:textId="77777777" w:rsidR="00AD331B" w:rsidRP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C558E5E" w14:textId="5588594D" w:rsidR="00AD331B" w:rsidRPr="00AD331B" w:rsidRDefault="00AD331B" w:rsidP="00AD331B">
      <w:pPr>
        <w:ind w:left="568" w:hanging="284"/>
        <w:rPr>
          <w:rFonts w:asciiTheme="minorHAnsi" w:hAnsiTheme="minorHAnsi" w:cstheme="minorHAnsi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AD6B2F7" wp14:editId="3D1F9C16">
                <wp:extent cx="6524625" cy="2700000"/>
                <wp:effectExtent l="19050" t="19050" r="28575" b="24765"/>
                <wp:docPr id="199903158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90BE7" w14:textId="58346944" w:rsid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Impact of delivery</w:t>
                            </w:r>
                          </w:p>
                          <w:p w14:paraId="449DD22A" w14:textId="3B59C99F" w:rsidR="00AD331B" w:rsidRPr="00AD331B" w:rsidRDefault="00AD331B" w:rsidP="00374F5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>Which changes have you observed in the people you support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and their circumstance</w:t>
                            </w:r>
                            <w:r w:rsidR="00434571">
                              <w:rPr>
                                <w:rFonts w:asciiTheme="minorHAnsi" w:hAnsiTheme="minorHAnsi" w:cstheme="minorHAnsi"/>
                              </w:rPr>
                              <w:t>s</w:t>
                            </w:r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gramStart"/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>as a result of</w:t>
                            </w:r>
                            <w:proofErr w:type="gramEnd"/>
                            <w:r w:rsidRPr="00AD331B">
                              <w:rPr>
                                <w:rFonts w:asciiTheme="minorHAnsi" w:hAnsiTheme="minorHAnsi" w:cstheme="minorHAnsi"/>
                              </w:rPr>
                              <w:t xml:space="preserve"> your delivery? </w:t>
                            </w:r>
                          </w:p>
                          <w:p w14:paraId="7594704B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AA4E1AF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272DAE8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B44B214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5705ACB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258110E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792FF2F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547149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B8AD4BD" w14:textId="77777777" w:rsidR="00AD331B" w:rsidRP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8101A9E" w14:textId="77777777" w:rsidR="00AD331B" w:rsidRP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D6B2F7" id="_x0000_s1028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" fillcolor="white [3201]" strokecolor="#00ab84 [3204]" strokeweight="2.25pt">
                <v:stroke joinstyle="miter"/>
                <v:textbox>
                  <w:txbxContent>
                    <w:p w14:paraId="68490BE7" w14:textId="58346944" w:rsid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>Impact of delivery</w:t>
                      </w:r>
                    </w:p>
                    <w:p w14:paraId="449DD22A" w14:textId="3B59C99F" w:rsidR="00AD331B" w:rsidRPr="00AD331B" w:rsidRDefault="00AD331B" w:rsidP="00374F5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AD331B">
                        <w:rPr>
                          <w:rFonts w:asciiTheme="minorHAnsi" w:hAnsiTheme="minorHAnsi" w:cstheme="minorHAnsi"/>
                        </w:rPr>
                        <w:t>Which changes have you observed in the people you support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and their circumstance</w:t>
                      </w:r>
                      <w:r w:rsidR="00434571">
                        <w:rPr>
                          <w:rFonts w:asciiTheme="minorHAnsi" w:hAnsiTheme="minorHAnsi" w:cstheme="minorHAnsi"/>
                        </w:rPr>
                        <w:t>s</w:t>
                      </w:r>
                      <w:r w:rsidRPr="00AD331B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gramStart"/>
                      <w:r w:rsidRPr="00AD331B">
                        <w:rPr>
                          <w:rFonts w:asciiTheme="minorHAnsi" w:hAnsiTheme="minorHAnsi" w:cstheme="minorHAnsi"/>
                        </w:rPr>
                        <w:t>as a result of</w:t>
                      </w:r>
                      <w:proofErr w:type="gramEnd"/>
                      <w:r w:rsidRPr="00AD331B">
                        <w:rPr>
                          <w:rFonts w:asciiTheme="minorHAnsi" w:hAnsiTheme="minorHAnsi" w:cstheme="minorHAnsi"/>
                        </w:rPr>
                        <w:t xml:space="preserve"> your delivery? </w:t>
                      </w:r>
                    </w:p>
                    <w:p w14:paraId="7594704B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AA4E1AF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272DAE8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B44B214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5705ACB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258110E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792FF2F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D547149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B8AD4BD" w14:textId="77777777" w:rsidR="00AD331B" w:rsidRP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8101A9E" w14:textId="77777777" w:rsidR="00AD331B" w:rsidRP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A701B03" w14:textId="64100952" w:rsidR="00AD331B" w:rsidRDefault="00AD331B" w:rsidP="00AD331B">
      <w:pPr>
        <w:pStyle w:val="ListParagraph"/>
        <w:numPr>
          <w:ilvl w:val="0"/>
          <w:numId w:val="0"/>
        </w:numPr>
        <w:ind w:left="284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56428DA4" wp14:editId="1154920E">
                <wp:extent cx="6524625" cy="2700000"/>
                <wp:effectExtent l="19050" t="19050" r="28575" b="24765"/>
                <wp:docPr id="21165469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446C9" w14:textId="6CEB0D2E" w:rsid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Feedback</w:t>
                            </w:r>
                          </w:p>
                          <w:p w14:paraId="5D7C6F40" w14:textId="239FF95B" w:rsidR="00AD331B" w:rsidRDefault="00AD331B" w:rsidP="00AD331B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Have you received any feedback from those you support or</w:t>
                            </w:r>
                            <w:r w:rsidR="002600F8">
                              <w:rPr>
                                <w:rFonts w:asciiTheme="minorHAnsi" w:hAnsiTheme="minorHAnsi" w:cstheme="minorHAnsi"/>
                              </w:rPr>
                              <w:t xml:space="preserve"> other partners this month?</w:t>
                            </w:r>
                          </w:p>
                          <w:p w14:paraId="3BB46117" w14:textId="66C97838" w:rsidR="002600F8" w:rsidRDefault="002600F8" w:rsidP="002600F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Positive feedback</w:t>
                            </w:r>
                          </w:p>
                          <w:p w14:paraId="13817258" w14:textId="3CDBE2C4" w:rsidR="002600F8" w:rsidRPr="00AD331B" w:rsidRDefault="002600F8" w:rsidP="002600F8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Areas for improvement</w:t>
                            </w:r>
                          </w:p>
                          <w:p w14:paraId="09C4C930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D66EF3B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0F49E7F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37155D6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DF6DB91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25227F0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4D2E8FE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A414B11" w14:textId="77777777" w:rsid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5E98925" w14:textId="77777777" w:rsidR="00AD331B" w:rsidRPr="00AD331B" w:rsidRDefault="00AD331B" w:rsidP="00AD331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B3F0C3B" w14:textId="77777777" w:rsidR="00AD331B" w:rsidRPr="00AD331B" w:rsidRDefault="00AD331B" w:rsidP="00AD331B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428DA4" id="_x0000_s1029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" fillcolor="white [3201]" strokecolor="#00ab84 [3204]" strokeweight="2.25pt">
                <v:stroke joinstyle="miter"/>
                <v:textbox>
                  <w:txbxContent>
                    <w:p w14:paraId="71E446C9" w14:textId="6CEB0D2E" w:rsid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>Feedback</w:t>
                      </w:r>
                    </w:p>
                    <w:p w14:paraId="5D7C6F40" w14:textId="239FF95B" w:rsidR="00AD331B" w:rsidRDefault="00AD331B" w:rsidP="00AD331B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Have you received any feedback from those you support or</w:t>
                      </w:r>
                      <w:r w:rsidR="002600F8">
                        <w:rPr>
                          <w:rFonts w:asciiTheme="minorHAnsi" w:hAnsiTheme="minorHAnsi" w:cstheme="minorHAnsi"/>
                        </w:rPr>
                        <w:t xml:space="preserve"> other partners this month?</w:t>
                      </w:r>
                    </w:p>
                    <w:p w14:paraId="3BB46117" w14:textId="66C97838" w:rsidR="002600F8" w:rsidRDefault="002600F8" w:rsidP="002600F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Positive feedback</w:t>
                      </w:r>
                    </w:p>
                    <w:p w14:paraId="13817258" w14:textId="3CDBE2C4" w:rsidR="002600F8" w:rsidRPr="00AD331B" w:rsidRDefault="002600F8" w:rsidP="002600F8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Areas for improvement</w:t>
                      </w:r>
                    </w:p>
                    <w:p w14:paraId="09C4C930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D66EF3B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0F49E7F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37155D6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DF6DB91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25227F0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4D2E8FE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A414B11" w14:textId="77777777" w:rsid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5E98925" w14:textId="77777777" w:rsidR="00AD331B" w:rsidRPr="00AD331B" w:rsidRDefault="00AD331B" w:rsidP="00AD331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B3F0C3B" w14:textId="77777777" w:rsidR="00AD331B" w:rsidRPr="00AD331B" w:rsidRDefault="00AD331B" w:rsidP="00AD331B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C1A0A7D" w14:textId="5581ACEC" w:rsidR="002600F8" w:rsidRPr="002600F8" w:rsidRDefault="002600F8" w:rsidP="002600F8">
      <w:pPr>
        <w:ind w:left="568" w:hanging="284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6AD3B4B2" wp14:editId="1FC06D8C">
                <wp:extent cx="6524625" cy="2700000"/>
                <wp:effectExtent l="19050" t="19050" r="28575" b="24765"/>
                <wp:docPr id="108383352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E6D491" w14:textId="481ED1AC" w:rsidR="002600F8" w:rsidRDefault="002600F8" w:rsidP="002600F8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Learning</w:t>
                            </w:r>
                          </w:p>
                          <w:p w14:paraId="181244F8" w14:textId="29458453" w:rsidR="002600F8" w:rsidRDefault="002600F8" w:rsidP="002600F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What have you learned this month?</w:t>
                            </w:r>
                          </w:p>
                          <w:p w14:paraId="674A2D16" w14:textId="2FD065F1" w:rsidR="002600F8" w:rsidRDefault="002600F8" w:rsidP="002600F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How can this learning be used to shape any actions or adaptations in the coming period?</w:t>
                            </w:r>
                          </w:p>
                          <w:p w14:paraId="7FE27FF4" w14:textId="6E6421F7" w:rsidR="002600F8" w:rsidRDefault="002600F8" w:rsidP="002600F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How have any adaptations that have been made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</w:rPr>
                              <w:t>as a result of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previous learning been going?</w:t>
                            </w:r>
                          </w:p>
                          <w:p w14:paraId="0FECAA13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545556D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FEAE4C1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15695C3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1BBFE8D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4216793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08F5DA1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7079A31" w14:textId="77777777" w:rsidR="002600F8" w:rsidRPr="00AD331B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9B32630" w14:textId="77777777" w:rsidR="002600F8" w:rsidRPr="00AD331B" w:rsidRDefault="002600F8" w:rsidP="002600F8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D3B4B2" id="_x0000_s1030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" fillcolor="white [3201]" strokecolor="#00ab84 [3204]" strokeweight="2.25pt">
                <v:stroke joinstyle="miter"/>
                <v:textbox>
                  <w:txbxContent>
                    <w:p w14:paraId="6BE6D491" w14:textId="481ED1AC" w:rsidR="002600F8" w:rsidRDefault="002600F8" w:rsidP="002600F8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>Learning</w:t>
                      </w:r>
                    </w:p>
                    <w:p w14:paraId="181244F8" w14:textId="29458453" w:rsidR="002600F8" w:rsidRDefault="002600F8" w:rsidP="002600F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What have you learned this month?</w:t>
                      </w:r>
                    </w:p>
                    <w:p w14:paraId="674A2D16" w14:textId="2FD065F1" w:rsidR="002600F8" w:rsidRDefault="002600F8" w:rsidP="002600F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How can this learning be used to shape any actions or adaptations in the coming period?</w:t>
                      </w:r>
                    </w:p>
                    <w:p w14:paraId="7FE27FF4" w14:textId="6E6421F7" w:rsidR="002600F8" w:rsidRDefault="002600F8" w:rsidP="002600F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How have any adaptations that have been made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</w:rPr>
                        <w:t>as a result of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</w:rPr>
                        <w:t xml:space="preserve"> previous learning been going?</w:t>
                      </w:r>
                    </w:p>
                    <w:p w14:paraId="0FECAA13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545556D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FEAE4C1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15695C3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1BBFE8D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4216793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08F5DA1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7079A31" w14:textId="77777777" w:rsidR="002600F8" w:rsidRPr="00AD331B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9B32630" w14:textId="77777777" w:rsidR="002600F8" w:rsidRPr="00AD331B" w:rsidRDefault="002600F8" w:rsidP="002600F8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E4E2D41" w14:textId="695CBDF5" w:rsidR="002B0A6A" w:rsidRDefault="002600F8" w:rsidP="00344EF9">
      <w:pPr>
        <w:rPr>
          <w:rFonts w:ascii="Sora SemiBold" w:hAnsi="Sora SemiBold" w:cs="Sora SemiBold"/>
          <w:color w:val="00AB84" w:themeColor="accent1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25F0592A" wp14:editId="2136081F">
                <wp:extent cx="6524625" cy="2700000"/>
                <wp:effectExtent l="0" t="0" r="28575" b="24765"/>
                <wp:docPr id="125630170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C8AAB1" w14:textId="7E3C8FEE" w:rsidR="002600F8" w:rsidRDefault="002600F8" w:rsidP="002600F8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Support</w:t>
                            </w:r>
                            <w:r w:rsidR="00F06E83"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 xml:space="preserve"> and skills development</w:t>
                            </w:r>
                          </w:p>
                          <w:p w14:paraId="2A8CFAD9" w14:textId="3B35500A" w:rsidR="002600F8" w:rsidRDefault="00F06E83" w:rsidP="002600F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Which additional support do you need to thrive in your role?</w:t>
                            </w:r>
                          </w:p>
                          <w:p w14:paraId="15EAC180" w14:textId="3D491FB8" w:rsidR="00F06E83" w:rsidRDefault="00F06E83" w:rsidP="002600F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Do you have any specific training ideas or needs?</w:t>
                            </w:r>
                          </w:p>
                          <w:p w14:paraId="355E3069" w14:textId="09756F5D" w:rsidR="00F06E83" w:rsidRDefault="00F06E83" w:rsidP="002600F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Do you have any ideas for any other changes that would improve the working environment for you and/or other members of the team?</w:t>
                            </w:r>
                          </w:p>
                          <w:p w14:paraId="7D802B7F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911B115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6C33589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9E9D0D7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9FD9C8C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16B9BE5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84895C1" w14:textId="77777777" w:rsidR="002600F8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3A5E6CE" w14:textId="77777777" w:rsidR="002600F8" w:rsidRPr="00AD331B" w:rsidRDefault="002600F8" w:rsidP="002600F8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E943093" w14:textId="77777777" w:rsidR="002600F8" w:rsidRPr="00AD331B" w:rsidRDefault="002600F8" w:rsidP="002600F8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F0592A" id="_x0000_s1031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" fillcolor="white [3201]" strokecolor="#00ab84 [3204]" strokeweight="1pt">
                <v:stroke joinstyle="miter"/>
                <v:textbox>
                  <w:txbxContent>
                    <w:p w14:paraId="1BC8AAB1" w14:textId="7E3C8FEE" w:rsidR="002600F8" w:rsidRDefault="002600F8" w:rsidP="002600F8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>Support</w:t>
                      </w:r>
                      <w:r w:rsidR="00F06E83">
                        <w:rPr>
                          <w:rFonts w:ascii="Sora SemiBold" w:hAnsi="Sora SemiBold" w:cs="Sora SemiBold"/>
                          <w:color w:val="00AB84" w:themeColor="accent1"/>
                        </w:rPr>
                        <w:t xml:space="preserve"> and skills development</w:t>
                      </w:r>
                    </w:p>
                    <w:p w14:paraId="2A8CFAD9" w14:textId="3B35500A" w:rsidR="002600F8" w:rsidRDefault="00F06E83" w:rsidP="002600F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Which additional support do you need to thrive in your role?</w:t>
                      </w:r>
                    </w:p>
                    <w:p w14:paraId="15EAC180" w14:textId="3D491FB8" w:rsidR="00F06E83" w:rsidRDefault="00F06E83" w:rsidP="002600F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Do you have any specific training ideas or needs?</w:t>
                      </w:r>
                    </w:p>
                    <w:p w14:paraId="355E3069" w14:textId="09756F5D" w:rsidR="00F06E83" w:rsidRDefault="00F06E83" w:rsidP="002600F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Do you have any ideas for any other changes that would improve the working environment for you and/or other members of the team?</w:t>
                      </w:r>
                    </w:p>
                    <w:p w14:paraId="7D802B7F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911B115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6C33589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9E9D0D7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9FD9C8C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16B9BE5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84895C1" w14:textId="77777777" w:rsidR="002600F8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3A5E6CE" w14:textId="77777777" w:rsidR="002600F8" w:rsidRPr="00AD331B" w:rsidRDefault="002600F8" w:rsidP="002600F8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E943093" w14:textId="77777777" w:rsidR="002600F8" w:rsidRPr="00AD331B" w:rsidRDefault="002600F8" w:rsidP="002600F8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26E3779" w14:textId="621328DF" w:rsidR="00F06E83" w:rsidRPr="00F06E83" w:rsidRDefault="00F06E83" w:rsidP="00F06E83">
      <w:r>
        <w:rPr>
          <w:noProof/>
        </w:rPr>
        <mc:AlternateContent>
          <mc:Choice Requires="wps">
            <w:drawing>
              <wp:inline distT="0" distB="0" distL="0" distR="0" wp14:anchorId="00542F65" wp14:editId="38AAD443">
                <wp:extent cx="6524625" cy="2700000"/>
                <wp:effectExtent l="0" t="0" r="28575" b="24765"/>
                <wp:docPr id="206566889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700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F3D6B" w14:textId="158F7595" w:rsidR="00F06E83" w:rsidRDefault="00F06E83" w:rsidP="00F06E83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  <w: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  <w:t>Looking ahead</w:t>
                            </w:r>
                          </w:p>
                          <w:p w14:paraId="27381187" w14:textId="70D8FD85" w:rsidR="0079683A" w:rsidRDefault="0079683A" w:rsidP="00DD231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What’s coming up in the month ahead?</w:t>
                            </w:r>
                          </w:p>
                          <w:p w14:paraId="6600C430" w14:textId="226EE62A" w:rsidR="0079683A" w:rsidRDefault="0079683A" w:rsidP="0079683A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What are you looking forward to?</w:t>
                            </w:r>
                          </w:p>
                          <w:p w14:paraId="660044AE" w14:textId="4AC92204" w:rsidR="00F06E83" w:rsidRPr="0079683A" w:rsidRDefault="00F06E83" w:rsidP="0079683A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9683A">
                              <w:rPr>
                                <w:rFonts w:asciiTheme="minorHAnsi" w:hAnsiTheme="minorHAnsi" w:cstheme="minorHAnsi"/>
                              </w:rPr>
                              <w:t>Are you expecting any specific challenges to arise?</w:t>
                            </w:r>
                            <w:r w:rsidR="0079683A">
                              <w:rPr>
                                <w:rFonts w:asciiTheme="minorHAnsi" w:hAnsiTheme="minorHAnsi" w:cstheme="minorHAnsi"/>
                              </w:rPr>
                              <w:t xml:space="preserve"> If so, h</w:t>
                            </w:r>
                            <w:r w:rsidRPr="0079683A">
                              <w:rPr>
                                <w:rFonts w:asciiTheme="minorHAnsi" w:hAnsiTheme="minorHAnsi" w:cstheme="minorHAnsi"/>
                              </w:rPr>
                              <w:t>ow can the team be best prepared to respond to these?</w:t>
                            </w:r>
                          </w:p>
                          <w:p w14:paraId="5FF6DEB5" w14:textId="77777777" w:rsidR="00F06E83" w:rsidRDefault="00F06E83" w:rsidP="00F06E8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CCAA7FD" w14:textId="77777777" w:rsidR="00F06E83" w:rsidRDefault="00F06E83" w:rsidP="00F06E8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59B4D68" w14:textId="77777777" w:rsidR="00F06E83" w:rsidRDefault="00F06E83" w:rsidP="00F06E8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1F566F9" w14:textId="77777777" w:rsidR="00F06E83" w:rsidRPr="00AD331B" w:rsidRDefault="00F06E83" w:rsidP="00F06E8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E7C3047" w14:textId="77777777" w:rsidR="00F06E83" w:rsidRPr="00AD331B" w:rsidRDefault="00F06E83" w:rsidP="00F06E83">
                            <w:pPr>
                              <w:rPr>
                                <w:rFonts w:ascii="Sora SemiBold" w:hAnsi="Sora SemiBold" w:cs="Sora SemiBold"/>
                                <w:color w:val="00AB8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542F65" id="_x0000_s1032" style="width:513.75pt;height:2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" fillcolor="white [3201]" strokecolor="#00ab84 [3204]" strokeweight="1pt">
                <v:stroke joinstyle="miter"/>
                <v:textbox>
                  <w:txbxContent>
                    <w:p w14:paraId="7EBF3D6B" w14:textId="158F7595" w:rsidR="00F06E83" w:rsidRDefault="00F06E83" w:rsidP="00F06E83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  <w:r>
                        <w:rPr>
                          <w:rFonts w:ascii="Sora SemiBold" w:hAnsi="Sora SemiBold" w:cs="Sora SemiBold"/>
                          <w:color w:val="00AB84" w:themeColor="accent1"/>
                        </w:rPr>
                        <w:t>Looking ahead</w:t>
                      </w:r>
                    </w:p>
                    <w:p w14:paraId="27381187" w14:textId="70D8FD85" w:rsidR="0079683A" w:rsidRDefault="0079683A" w:rsidP="00DD231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What’s coming up in the month ahead?</w:t>
                      </w:r>
                    </w:p>
                    <w:p w14:paraId="6600C430" w14:textId="226EE62A" w:rsidR="0079683A" w:rsidRDefault="0079683A" w:rsidP="0079683A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What are you looking forward to?</w:t>
                      </w:r>
                    </w:p>
                    <w:p w14:paraId="660044AE" w14:textId="4AC92204" w:rsidR="00F06E83" w:rsidRPr="0079683A" w:rsidRDefault="00F06E83" w:rsidP="0079683A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79683A">
                        <w:rPr>
                          <w:rFonts w:asciiTheme="minorHAnsi" w:hAnsiTheme="minorHAnsi" w:cstheme="minorHAnsi"/>
                        </w:rPr>
                        <w:t>Are you expecting any specific challenges to arise?</w:t>
                      </w:r>
                      <w:r w:rsidR="0079683A">
                        <w:rPr>
                          <w:rFonts w:asciiTheme="minorHAnsi" w:hAnsiTheme="minorHAnsi" w:cstheme="minorHAnsi"/>
                        </w:rPr>
                        <w:t xml:space="preserve"> If so, h</w:t>
                      </w:r>
                      <w:r w:rsidRPr="0079683A">
                        <w:rPr>
                          <w:rFonts w:asciiTheme="minorHAnsi" w:hAnsiTheme="minorHAnsi" w:cstheme="minorHAnsi"/>
                        </w:rPr>
                        <w:t>ow can the team be best prepared to respond to these?</w:t>
                      </w:r>
                    </w:p>
                    <w:p w14:paraId="5FF6DEB5" w14:textId="77777777" w:rsidR="00F06E83" w:rsidRDefault="00F06E83" w:rsidP="00F06E8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CCAA7FD" w14:textId="77777777" w:rsidR="00F06E83" w:rsidRDefault="00F06E83" w:rsidP="00F06E8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59B4D68" w14:textId="77777777" w:rsidR="00F06E83" w:rsidRDefault="00F06E83" w:rsidP="00F06E8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1F566F9" w14:textId="77777777" w:rsidR="00F06E83" w:rsidRPr="00AD331B" w:rsidRDefault="00F06E83" w:rsidP="00F06E83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E7C3047" w14:textId="77777777" w:rsidR="00F06E83" w:rsidRPr="00AD331B" w:rsidRDefault="00F06E83" w:rsidP="00F06E83">
                      <w:pPr>
                        <w:rPr>
                          <w:rFonts w:ascii="Sora SemiBold" w:hAnsi="Sora SemiBold" w:cs="Sora SemiBold"/>
                          <w:color w:val="00AB84" w:themeColor="accen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A8E72ED" w14:textId="77777777" w:rsidR="00F06E83" w:rsidRPr="00F06E83" w:rsidRDefault="00F06E83" w:rsidP="00F06E83"/>
    <w:p w14:paraId="7DEAD8D4" w14:textId="77777777" w:rsidR="00F06E83" w:rsidRPr="00F06E83" w:rsidRDefault="00F06E83" w:rsidP="00F06E83"/>
    <w:p w14:paraId="04B87FC4" w14:textId="77777777" w:rsidR="00F06E83" w:rsidRPr="00F06E83" w:rsidRDefault="00F06E83" w:rsidP="00F06E83"/>
    <w:p w14:paraId="6110E488" w14:textId="77777777" w:rsidR="00F06E83" w:rsidRPr="00F06E83" w:rsidRDefault="00F06E83" w:rsidP="00F06E83"/>
    <w:p w14:paraId="3213F7F2" w14:textId="77777777" w:rsidR="00F06E83" w:rsidRPr="00F06E83" w:rsidRDefault="00F06E83" w:rsidP="00F06E83"/>
    <w:p w14:paraId="1AD37E44" w14:textId="77777777" w:rsidR="00F06E83" w:rsidRPr="00F06E83" w:rsidRDefault="00F06E83" w:rsidP="00F06E83"/>
    <w:p w14:paraId="11D42FE8" w14:textId="77777777" w:rsidR="00F06E83" w:rsidRDefault="00F06E83" w:rsidP="00F06E83">
      <w:pPr>
        <w:rPr>
          <w:rFonts w:ascii="Sora SemiBold" w:hAnsi="Sora SemiBold" w:cs="Sora SemiBold"/>
          <w:color w:val="00AB84" w:themeColor="accent1"/>
        </w:rPr>
      </w:pPr>
    </w:p>
    <w:p w14:paraId="40778DF7" w14:textId="458E12C0" w:rsidR="00F06E83" w:rsidRPr="00F06E83" w:rsidRDefault="00F06E83" w:rsidP="00F06E83">
      <w:pPr>
        <w:tabs>
          <w:tab w:val="left" w:pos="3570"/>
        </w:tabs>
      </w:pPr>
      <w:r>
        <w:tab/>
      </w:r>
    </w:p>
    <w:sectPr w:rsidR="00F06E83" w:rsidRPr="00F06E83" w:rsidSect="00344EF9">
      <w:headerReference w:type="default" r:id="rId11"/>
      <w:footerReference w:type="default" r:id="rId12"/>
      <w:pgSz w:w="11906" w:h="16838" w:code="9"/>
      <w:pgMar w:top="720" w:right="720" w:bottom="720" w:left="720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6AEF" w14:textId="77777777" w:rsidR="004F7437" w:rsidRPr="00D51010" w:rsidRDefault="004F7437" w:rsidP="006D309C">
      <w:r w:rsidRPr="00D51010">
        <w:separator/>
      </w:r>
    </w:p>
  </w:endnote>
  <w:endnote w:type="continuationSeparator" w:id="0">
    <w:p w14:paraId="2CDEFBCB" w14:textId="77777777" w:rsidR="004F7437" w:rsidRPr="00D51010" w:rsidRDefault="004F7437" w:rsidP="006D309C">
      <w:r w:rsidRPr="00D51010">
        <w:continuationSeparator/>
      </w:r>
    </w:p>
  </w:endnote>
  <w:endnote w:type="continuationNotice" w:id="1">
    <w:p w14:paraId="01931D2C" w14:textId="77777777" w:rsidR="004F7437" w:rsidRPr="00D51010" w:rsidRDefault="004F7437" w:rsidP="006D30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 Light">
    <w:altName w:val="Segoe UI"/>
    <w:charset w:val="00"/>
    <w:family w:val="swiss"/>
    <w:pitch w:val="variable"/>
    <w:sig w:usb0="E10002FF" w:usb1="5000EC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ora Light">
    <w:altName w:val="Cambria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ExtraBold">
    <w:altName w:val="Leelawadee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ora SemiBold">
    <w:altName w:val="Leelawadee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">
    <w:altName w:val="Leelawadee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Lato">
    <w:altName w:val="Segoe UI"/>
    <w:charset w:val="00"/>
    <w:family w:val="swiss"/>
    <w:pitch w:val="variable"/>
    <w:sig w:usb0="E10002FF" w:usb1="5000ECFF" w:usb2="00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ra Extra Bold">
    <w:altName w:val="Cambria"/>
    <w:charset w:val="00"/>
    <w:family w:val="auto"/>
    <w:pitch w:val="variable"/>
    <w:sig w:usb0="A000006F" w:usb1="5000004B" w:usb2="0001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8C59" w14:textId="581C8A9C" w:rsidR="00E564E4" w:rsidRPr="00E04C61" w:rsidRDefault="00E564E4" w:rsidP="00E04C61">
    <w:pPr>
      <w:pStyle w:val="Footer"/>
    </w:pPr>
    <w:r w:rsidRPr="00E04C61">
      <w:t xml:space="preserve">Rocket Science: </w:t>
    </w:r>
    <w:r w:rsidR="00F06E83">
      <w:rPr>
        <w:rFonts w:asciiTheme="minorHAnsi" w:hAnsiTheme="minorHAnsi" w:cstheme="minorHAnsi"/>
        <w:b w:val="0"/>
        <w:bCs w:val="0"/>
      </w:rPr>
      <w:t>Reflection and Discussion Guide for We Make Camden</w:t>
    </w:r>
    <w:r w:rsidRPr="00E04C61">
      <w:tab/>
    </w:r>
    <w:r w:rsidRPr="00E04C61">
      <w:rPr>
        <w:color w:val="0085CA" w:themeColor="accent6"/>
      </w:rPr>
      <w:fldChar w:fldCharType="begin"/>
    </w:r>
    <w:r w:rsidRPr="00E04C61">
      <w:rPr>
        <w:color w:val="0085CA" w:themeColor="accent6"/>
      </w:rPr>
      <w:instrText xml:space="preserve"> PAGE   \* MERGEFORMAT </w:instrText>
    </w:r>
    <w:r w:rsidRPr="00E04C61">
      <w:rPr>
        <w:color w:val="0085CA" w:themeColor="accent6"/>
      </w:rPr>
      <w:fldChar w:fldCharType="separate"/>
    </w:r>
    <w:r w:rsidRPr="00E04C61">
      <w:rPr>
        <w:color w:val="0085CA" w:themeColor="accent6"/>
      </w:rPr>
      <w:t>2</w:t>
    </w:r>
    <w:r w:rsidRPr="00E04C61">
      <w:rPr>
        <w:color w:val="0085CA" w:themeColor="accent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32C43" w14:textId="77777777" w:rsidR="004F7437" w:rsidRPr="00D51010" w:rsidRDefault="004F7437" w:rsidP="006D309C">
      <w:r w:rsidRPr="00D51010">
        <w:separator/>
      </w:r>
    </w:p>
  </w:footnote>
  <w:footnote w:type="continuationSeparator" w:id="0">
    <w:p w14:paraId="626EAB97" w14:textId="77777777" w:rsidR="004F7437" w:rsidRPr="00D51010" w:rsidRDefault="004F7437" w:rsidP="006D309C">
      <w:r w:rsidRPr="00D51010">
        <w:continuationSeparator/>
      </w:r>
    </w:p>
  </w:footnote>
  <w:footnote w:type="continuationNotice" w:id="1">
    <w:p w14:paraId="50C52B3F" w14:textId="77777777" w:rsidR="004F7437" w:rsidRPr="00D51010" w:rsidRDefault="004F7437" w:rsidP="006D30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9DF27" w14:textId="60925032" w:rsidR="006918AD" w:rsidRPr="002600F8" w:rsidRDefault="002600F8" w:rsidP="002600F8">
    <w:pPr>
      <w:pStyle w:val="Heading1"/>
      <w:numPr>
        <w:ilvl w:val="0"/>
        <w:numId w:val="0"/>
      </w:numPr>
      <w:rPr>
        <w:color w:val="00AB84" w:themeColor="accent1"/>
        <w:sz w:val="44"/>
        <w:szCs w:val="44"/>
      </w:rPr>
    </w:pPr>
    <w:r w:rsidRPr="002600F8">
      <w:rPr>
        <w:color w:val="00AB84" w:themeColor="accent1"/>
        <w:sz w:val="44"/>
        <w:szCs w:val="44"/>
      </w:rPr>
      <w:t>Practitioner Reflection and Discussion Guide</w:t>
    </w:r>
    <w:r w:rsidR="00AD2156" w:rsidRPr="002600F8">
      <w:rPr>
        <w:noProof/>
        <w:sz w:val="44"/>
        <w:szCs w:val="44"/>
      </w:rPr>
      <w:drawing>
        <wp:anchor distT="0" distB="0" distL="114300" distR="114300" simplePos="0" relativeHeight="251664388" behindDoc="1" locked="0" layoutInCell="1" allowOverlap="1" wp14:anchorId="37582DF1" wp14:editId="4CE74B4B">
          <wp:simplePos x="0" y="0"/>
          <wp:positionH relativeFrom="column">
            <wp:posOffset>4565650</wp:posOffset>
          </wp:positionH>
          <wp:positionV relativeFrom="page">
            <wp:posOffset>5116195</wp:posOffset>
          </wp:positionV>
          <wp:extent cx="2084400" cy="4039200"/>
          <wp:effectExtent l="0" t="0" r="0" b="0"/>
          <wp:wrapNone/>
          <wp:docPr id="96407236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55576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0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ByidkXaRxGvMx" int2:id="AQZXAez6">
      <int2:state int2:value="Rejected" int2:type="AugLoop_Text_Critique"/>
    </int2:textHash>
    <int2:textHash int2:hashCode="PTV+PhiTRq/K4Q" int2:id="RmUUOD67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47FE9"/>
    <w:multiLevelType w:val="hybridMultilevel"/>
    <w:tmpl w:val="D4CAF5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E2210"/>
    <w:multiLevelType w:val="multilevel"/>
    <w:tmpl w:val="E7BCB814"/>
    <w:styleLink w:val="CurrentList1"/>
    <w:lvl w:ilvl="0">
      <w:start w:val="1"/>
      <w:numFmt w:val="bullet"/>
      <w:lvlText w:val="•"/>
      <w:lvlJc w:val="left"/>
      <w:pPr>
        <w:tabs>
          <w:tab w:val="num" w:pos="-341"/>
        </w:tabs>
        <w:ind w:left="-341" w:hanging="227"/>
      </w:pPr>
      <w:rPr>
        <w:rFonts w:ascii="Symbol" w:hAnsi="Symbol" w:hint="default"/>
        <w:b w:val="0"/>
        <w:i w:val="0"/>
        <w:color w:val="00AB84" w:themeColor="accent1"/>
        <w:sz w:val="22"/>
      </w:rPr>
    </w:lvl>
    <w:lvl w:ilvl="1">
      <w:start w:val="1"/>
      <w:numFmt w:val="bullet"/>
      <w:lvlText w:val="•"/>
      <w:lvlJc w:val="left"/>
      <w:pPr>
        <w:tabs>
          <w:tab w:val="num" w:pos="-114"/>
        </w:tabs>
        <w:ind w:left="-114" w:hanging="227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2">
      <w:start w:val="1"/>
      <w:numFmt w:val="bullet"/>
      <w:lvlText w:val="•"/>
      <w:lvlJc w:val="left"/>
      <w:pPr>
        <w:tabs>
          <w:tab w:val="num" w:pos="113"/>
        </w:tabs>
        <w:ind w:left="379" w:hanging="227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3">
      <w:start w:val="1"/>
      <w:numFmt w:val="bullet"/>
      <w:lvlText w:val="•"/>
      <w:lvlJc w:val="left"/>
      <w:pPr>
        <w:tabs>
          <w:tab w:val="num" w:pos="340"/>
        </w:tabs>
        <w:ind w:left="379" w:hanging="227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4">
      <w:start w:val="1"/>
      <w:numFmt w:val="bullet"/>
      <w:lvlText w:val="•"/>
      <w:lvlJc w:val="left"/>
      <w:pPr>
        <w:tabs>
          <w:tab w:val="num" w:pos="567"/>
        </w:tabs>
        <w:ind w:left="567" w:hanging="227"/>
      </w:pPr>
      <w:rPr>
        <w:rFonts w:ascii="Lato Light" w:hAnsi="Lato Light" w:hint="default"/>
        <w:color w:val="001E60" w:themeColor="text2"/>
      </w:rPr>
    </w:lvl>
    <w:lvl w:ilvl="5">
      <w:start w:val="1"/>
      <w:numFmt w:val="bullet"/>
      <w:lvlText w:val="•"/>
      <w:lvlJc w:val="left"/>
      <w:pPr>
        <w:tabs>
          <w:tab w:val="num" w:pos="794"/>
        </w:tabs>
        <w:ind w:left="794" w:hanging="227"/>
      </w:pPr>
      <w:rPr>
        <w:rFonts w:ascii="Lato Light" w:hAnsi="Lato Light" w:hint="default"/>
        <w:color w:val="001E60" w:themeColor="text2"/>
      </w:rPr>
    </w:lvl>
    <w:lvl w:ilvl="6">
      <w:start w:val="1"/>
      <w:numFmt w:val="bullet"/>
      <w:lvlText w:val="•"/>
      <w:lvlJc w:val="left"/>
      <w:pPr>
        <w:tabs>
          <w:tab w:val="num" w:pos="1021"/>
        </w:tabs>
        <w:ind w:left="1021" w:hanging="227"/>
      </w:pPr>
      <w:rPr>
        <w:rFonts w:ascii="Lato Light" w:hAnsi="Lato Light" w:hint="default"/>
        <w:color w:val="001E60" w:themeColor="text2"/>
      </w:rPr>
    </w:lvl>
    <w:lvl w:ilvl="7">
      <w:start w:val="1"/>
      <w:numFmt w:val="bullet"/>
      <w:lvlText w:val="•"/>
      <w:lvlJc w:val="left"/>
      <w:pPr>
        <w:tabs>
          <w:tab w:val="num" w:pos="1248"/>
        </w:tabs>
        <w:ind w:left="1248" w:hanging="227"/>
      </w:pPr>
      <w:rPr>
        <w:rFonts w:ascii="Lato Light" w:hAnsi="Lato Light" w:hint="default"/>
        <w:color w:val="001E60" w:themeColor="text2"/>
      </w:rPr>
    </w:lvl>
    <w:lvl w:ilvl="8">
      <w:start w:val="1"/>
      <w:numFmt w:val="bullet"/>
      <w:lvlText w:val="•"/>
      <w:lvlJc w:val="left"/>
      <w:pPr>
        <w:tabs>
          <w:tab w:val="num" w:pos="1475"/>
        </w:tabs>
        <w:ind w:left="1475" w:hanging="227"/>
      </w:pPr>
      <w:rPr>
        <w:rFonts w:ascii="Lato Light" w:hAnsi="Lato Light" w:hint="default"/>
        <w:color w:val="001E60" w:themeColor="text2"/>
      </w:rPr>
    </w:lvl>
  </w:abstractNum>
  <w:abstractNum w:abstractNumId="2" w15:restartNumberingAfterBreak="0">
    <w:nsid w:val="23000219"/>
    <w:multiLevelType w:val="multilevel"/>
    <w:tmpl w:val="1090C664"/>
    <w:styleLink w:val="RSBulletList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00AB84" w:themeColor="accent1"/>
        <w:sz w:val="22"/>
      </w:rPr>
    </w:lvl>
    <w:lvl w:ilvl="1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2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3">
      <w:start w:val="1"/>
      <w:numFmt w:val="bullet"/>
      <w:lvlText w:val="•"/>
      <w:lvlJc w:val="left"/>
      <w:pPr>
        <w:ind w:left="1134" w:hanging="283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4">
      <w:start w:val="1"/>
      <w:numFmt w:val="bullet"/>
      <w:lvlText w:val="•"/>
      <w:lvlJc w:val="left"/>
      <w:pPr>
        <w:ind w:left="1418" w:hanging="284"/>
      </w:pPr>
      <w:rPr>
        <w:rFonts w:ascii="Lato Light" w:hAnsi="Lato Light" w:hint="default"/>
        <w:color w:val="001E60" w:themeColor="text2"/>
      </w:rPr>
    </w:lvl>
    <w:lvl w:ilvl="5">
      <w:start w:val="1"/>
      <w:numFmt w:val="bullet"/>
      <w:lvlText w:val="•"/>
      <w:lvlJc w:val="left"/>
      <w:pPr>
        <w:tabs>
          <w:tab w:val="num" w:pos="1362"/>
        </w:tabs>
        <w:ind w:left="1362" w:hanging="227"/>
      </w:pPr>
      <w:rPr>
        <w:rFonts w:ascii="Lato Light" w:hAnsi="Lato Light" w:hint="default"/>
        <w:color w:val="001E60" w:themeColor="text2"/>
      </w:rPr>
    </w:lvl>
    <w:lvl w:ilvl="6">
      <w:start w:val="1"/>
      <w:numFmt w:val="bullet"/>
      <w:lvlText w:val="•"/>
      <w:lvlJc w:val="left"/>
      <w:pPr>
        <w:tabs>
          <w:tab w:val="num" w:pos="1589"/>
        </w:tabs>
        <w:ind w:left="1589" w:hanging="227"/>
      </w:pPr>
      <w:rPr>
        <w:rFonts w:ascii="Lato Light" w:hAnsi="Lato Light" w:hint="default"/>
        <w:color w:val="001E60" w:themeColor="text2"/>
      </w:rPr>
    </w:lvl>
    <w:lvl w:ilvl="7">
      <w:start w:val="1"/>
      <w:numFmt w:val="bullet"/>
      <w:lvlText w:val="•"/>
      <w:lvlJc w:val="left"/>
      <w:pPr>
        <w:tabs>
          <w:tab w:val="num" w:pos="1816"/>
        </w:tabs>
        <w:ind w:left="1816" w:hanging="227"/>
      </w:pPr>
      <w:rPr>
        <w:rFonts w:ascii="Lato Light" w:hAnsi="Lato Light" w:hint="default"/>
        <w:color w:val="001E60" w:themeColor="text2"/>
      </w:rPr>
    </w:lvl>
    <w:lvl w:ilvl="8">
      <w:start w:val="1"/>
      <w:numFmt w:val="bullet"/>
      <w:lvlText w:val="•"/>
      <w:lvlJc w:val="left"/>
      <w:pPr>
        <w:tabs>
          <w:tab w:val="num" w:pos="2043"/>
        </w:tabs>
        <w:ind w:left="2043" w:hanging="227"/>
      </w:pPr>
      <w:rPr>
        <w:rFonts w:ascii="Lato Light" w:hAnsi="Lato Light" w:hint="default"/>
        <w:color w:val="001E60" w:themeColor="text2"/>
      </w:rPr>
    </w:lvl>
  </w:abstractNum>
  <w:abstractNum w:abstractNumId="3" w15:restartNumberingAfterBreak="0">
    <w:nsid w:val="2D960BD9"/>
    <w:multiLevelType w:val="multilevel"/>
    <w:tmpl w:val="3B14B8EA"/>
    <w:styleLink w:val="RSNumberedList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3627BC4"/>
    <w:multiLevelType w:val="multilevel"/>
    <w:tmpl w:val="3B14B8EA"/>
    <w:numStyleLink w:val="RSNumberedList"/>
  </w:abstractNum>
  <w:abstractNum w:abstractNumId="5" w15:restartNumberingAfterBreak="0">
    <w:nsid w:val="3C02688B"/>
    <w:multiLevelType w:val="multilevel"/>
    <w:tmpl w:val="F31C2EE8"/>
    <w:styleLink w:val="CurrentList9"/>
    <w:lvl w:ilvl="0">
      <w:start w:val="1"/>
      <w:numFmt w:val="bullet"/>
      <w:lvlText w:val="•"/>
      <w:lvlJc w:val="left"/>
      <w:pPr>
        <w:tabs>
          <w:tab w:val="num" w:pos="-341"/>
        </w:tabs>
        <w:ind w:left="-341" w:hanging="227"/>
      </w:pPr>
      <w:rPr>
        <w:rFonts w:ascii="Symbol" w:hAnsi="Symbol" w:hint="default"/>
        <w:b w:val="0"/>
        <w:i w:val="0"/>
        <w:color w:val="00AB84" w:themeColor="accent1"/>
        <w:sz w:val="22"/>
      </w:rPr>
    </w:lvl>
    <w:lvl w:ilvl="1">
      <w:start w:val="1"/>
      <w:numFmt w:val="bullet"/>
      <w:lvlText w:val="•"/>
      <w:lvlJc w:val="left"/>
      <w:pPr>
        <w:tabs>
          <w:tab w:val="num" w:pos="-114"/>
        </w:tabs>
        <w:ind w:left="-114" w:hanging="227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2">
      <w:start w:val="1"/>
      <w:numFmt w:val="bullet"/>
      <w:lvlText w:val="•"/>
      <w:lvlJc w:val="left"/>
      <w:pPr>
        <w:tabs>
          <w:tab w:val="num" w:pos="113"/>
        </w:tabs>
        <w:ind w:left="379" w:hanging="227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3">
      <w:start w:val="1"/>
      <w:numFmt w:val="bullet"/>
      <w:lvlText w:val="•"/>
      <w:lvlJc w:val="left"/>
      <w:pPr>
        <w:tabs>
          <w:tab w:val="num" w:pos="340"/>
        </w:tabs>
        <w:ind w:left="379" w:hanging="227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4">
      <w:start w:val="1"/>
      <w:numFmt w:val="bullet"/>
      <w:lvlText w:val="•"/>
      <w:lvlJc w:val="left"/>
      <w:pPr>
        <w:tabs>
          <w:tab w:val="num" w:pos="567"/>
        </w:tabs>
        <w:ind w:left="567" w:hanging="227"/>
      </w:pPr>
      <w:rPr>
        <w:rFonts w:ascii="Lato Light" w:hAnsi="Lato Light" w:hint="default"/>
        <w:color w:val="001E60" w:themeColor="text2"/>
      </w:rPr>
    </w:lvl>
    <w:lvl w:ilvl="5">
      <w:start w:val="1"/>
      <w:numFmt w:val="bullet"/>
      <w:lvlText w:val="•"/>
      <w:lvlJc w:val="left"/>
      <w:pPr>
        <w:tabs>
          <w:tab w:val="num" w:pos="794"/>
        </w:tabs>
        <w:ind w:left="794" w:hanging="227"/>
      </w:pPr>
      <w:rPr>
        <w:rFonts w:ascii="Lato Light" w:hAnsi="Lato Light" w:hint="default"/>
        <w:color w:val="001E60" w:themeColor="text2"/>
      </w:rPr>
    </w:lvl>
    <w:lvl w:ilvl="6">
      <w:start w:val="1"/>
      <w:numFmt w:val="bullet"/>
      <w:lvlText w:val="•"/>
      <w:lvlJc w:val="left"/>
      <w:pPr>
        <w:tabs>
          <w:tab w:val="num" w:pos="1021"/>
        </w:tabs>
        <w:ind w:left="1021" w:hanging="227"/>
      </w:pPr>
      <w:rPr>
        <w:rFonts w:ascii="Lato Light" w:hAnsi="Lato Light" w:hint="default"/>
        <w:color w:val="001E60" w:themeColor="text2"/>
      </w:rPr>
    </w:lvl>
    <w:lvl w:ilvl="7">
      <w:start w:val="1"/>
      <w:numFmt w:val="bullet"/>
      <w:lvlText w:val="•"/>
      <w:lvlJc w:val="left"/>
      <w:pPr>
        <w:tabs>
          <w:tab w:val="num" w:pos="1248"/>
        </w:tabs>
        <w:ind w:left="1248" w:hanging="227"/>
      </w:pPr>
      <w:rPr>
        <w:rFonts w:ascii="Lato Light" w:hAnsi="Lato Light" w:hint="default"/>
        <w:color w:val="001E60" w:themeColor="text2"/>
      </w:rPr>
    </w:lvl>
    <w:lvl w:ilvl="8">
      <w:start w:val="1"/>
      <w:numFmt w:val="bullet"/>
      <w:lvlText w:val="•"/>
      <w:lvlJc w:val="left"/>
      <w:pPr>
        <w:tabs>
          <w:tab w:val="num" w:pos="1475"/>
        </w:tabs>
        <w:ind w:left="1475" w:hanging="227"/>
      </w:pPr>
      <w:rPr>
        <w:rFonts w:ascii="Lato Light" w:hAnsi="Lato Light" w:hint="default"/>
        <w:color w:val="001E60" w:themeColor="text2"/>
      </w:rPr>
    </w:lvl>
  </w:abstractNum>
  <w:abstractNum w:abstractNumId="6" w15:restartNumberingAfterBreak="0">
    <w:nsid w:val="47B07D84"/>
    <w:multiLevelType w:val="hybridMultilevel"/>
    <w:tmpl w:val="01A8F6C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71AD9"/>
    <w:multiLevelType w:val="multilevel"/>
    <w:tmpl w:val="E2101292"/>
    <w:lvl w:ilvl="0">
      <w:start w:val="1"/>
      <w:numFmt w:val="bullet"/>
      <w:pStyle w:val="ListParagraph"/>
      <w:lvlText w:val="•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b w:val="0"/>
        <w:i w:val="0"/>
        <w:color w:val="00AB84" w:themeColor="accent1"/>
        <w:sz w:val="22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283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2">
      <w:start w:val="1"/>
      <w:numFmt w:val="bullet"/>
      <w:lvlText w:val="•"/>
      <w:lvlJc w:val="left"/>
      <w:pPr>
        <w:tabs>
          <w:tab w:val="num" w:pos="1135"/>
        </w:tabs>
        <w:ind w:left="1135" w:hanging="284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3">
      <w:start w:val="1"/>
      <w:numFmt w:val="bullet"/>
      <w:lvlText w:val="•"/>
      <w:lvlJc w:val="left"/>
      <w:pPr>
        <w:ind w:left="1418" w:hanging="283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4">
      <w:start w:val="1"/>
      <w:numFmt w:val="bullet"/>
      <w:lvlText w:val="•"/>
      <w:lvlJc w:val="left"/>
      <w:pPr>
        <w:ind w:left="1702" w:hanging="284"/>
      </w:pPr>
      <w:rPr>
        <w:rFonts w:ascii="Lato Light" w:hAnsi="Lato Light" w:hint="default"/>
        <w:color w:val="001E60" w:themeColor="text2"/>
      </w:rPr>
    </w:lvl>
    <w:lvl w:ilvl="5">
      <w:start w:val="1"/>
      <w:numFmt w:val="bullet"/>
      <w:lvlText w:val="•"/>
      <w:lvlJc w:val="left"/>
      <w:pPr>
        <w:tabs>
          <w:tab w:val="num" w:pos="1646"/>
        </w:tabs>
        <w:ind w:left="1646" w:hanging="227"/>
      </w:pPr>
      <w:rPr>
        <w:rFonts w:ascii="Lato Light" w:hAnsi="Lato Light" w:hint="default"/>
        <w:color w:val="001E60" w:themeColor="text2"/>
      </w:rPr>
    </w:lvl>
    <w:lvl w:ilvl="6">
      <w:start w:val="1"/>
      <w:numFmt w:val="bullet"/>
      <w:lvlText w:val="•"/>
      <w:lvlJc w:val="left"/>
      <w:pPr>
        <w:tabs>
          <w:tab w:val="num" w:pos="1873"/>
        </w:tabs>
        <w:ind w:left="1873" w:hanging="227"/>
      </w:pPr>
      <w:rPr>
        <w:rFonts w:ascii="Lato Light" w:hAnsi="Lato Light" w:hint="default"/>
        <w:color w:val="001E60" w:themeColor="text2"/>
      </w:rPr>
    </w:lvl>
    <w:lvl w:ilvl="7">
      <w:start w:val="1"/>
      <w:numFmt w:val="bullet"/>
      <w:lvlText w:val="•"/>
      <w:lvlJc w:val="left"/>
      <w:pPr>
        <w:tabs>
          <w:tab w:val="num" w:pos="2100"/>
        </w:tabs>
        <w:ind w:left="2100" w:hanging="227"/>
      </w:pPr>
      <w:rPr>
        <w:rFonts w:ascii="Lato Light" w:hAnsi="Lato Light" w:hint="default"/>
        <w:color w:val="001E60" w:themeColor="text2"/>
      </w:rPr>
    </w:lvl>
    <w:lvl w:ilvl="8">
      <w:start w:val="1"/>
      <w:numFmt w:val="bullet"/>
      <w:lvlText w:val="•"/>
      <w:lvlJc w:val="left"/>
      <w:pPr>
        <w:tabs>
          <w:tab w:val="num" w:pos="2327"/>
        </w:tabs>
        <w:ind w:left="2327" w:hanging="227"/>
      </w:pPr>
      <w:rPr>
        <w:rFonts w:ascii="Lato Light" w:hAnsi="Lato Light" w:hint="default"/>
        <w:color w:val="001E60" w:themeColor="text2"/>
      </w:rPr>
    </w:lvl>
  </w:abstractNum>
  <w:abstractNum w:abstractNumId="8" w15:restartNumberingAfterBreak="0">
    <w:nsid w:val="6DC312C3"/>
    <w:multiLevelType w:val="multilevel"/>
    <w:tmpl w:val="E63E8084"/>
    <w:styleLink w:val="CurrentList2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00AB84" w:themeColor="accent1"/>
        <w:sz w:val="22"/>
      </w:rPr>
    </w:lvl>
    <w:lvl w:ilvl="1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2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3">
      <w:start w:val="1"/>
      <w:numFmt w:val="bullet"/>
      <w:lvlText w:val="•"/>
      <w:lvlJc w:val="left"/>
      <w:pPr>
        <w:ind w:left="1134" w:hanging="283"/>
      </w:pPr>
      <w:rPr>
        <w:rFonts w:ascii="Symbol" w:hAnsi="Symbol" w:hint="default"/>
        <w:b w:val="0"/>
        <w:i w:val="0"/>
        <w:color w:val="000000" w:themeColor="text1"/>
        <w:sz w:val="22"/>
      </w:rPr>
    </w:lvl>
    <w:lvl w:ilvl="4">
      <w:start w:val="1"/>
      <w:numFmt w:val="bullet"/>
      <w:lvlText w:val="•"/>
      <w:lvlJc w:val="left"/>
      <w:pPr>
        <w:ind w:left="1418" w:hanging="284"/>
      </w:pPr>
      <w:rPr>
        <w:rFonts w:ascii="Lato Light" w:hAnsi="Lato Light" w:hint="default"/>
        <w:color w:val="001E60" w:themeColor="text2"/>
      </w:rPr>
    </w:lvl>
    <w:lvl w:ilvl="5">
      <w:start w:val="1"/>
      <w:numFmt w:val="bullet"/>
      <w:lvlText w:val="•"/>
      <w:lvlJc w:val="left"/>
      <w:pPr>
        <w:tabs>
          <w:tab w:val="num" w:pos="1362"/>
        </w:tabs>
        <w:ind w:left="1362" w:hanging="227"/>
      </w:pPr>
      <w:rPr>
        <w:rFonts w:ascii="Lato Light" w:hAnsi="Lato Light" w:hint="default"/>
        <w:color w:val="001E60" w:themeColor="text2"/>
      </w:rPr>
    </w:lvl>
    <w:lvl w:ilvl="6">
      <w:start w:val="1"/>
      <w:numFmt w:val="bullet"/>
      <w:lvlText w:val="•"/>
      <w:lvlJc w:val="left"/>
      <w:pPr>
        <w:tabs>
          <w:tab w:val="num" w:pos="1589"/>
        </w:tabs>
        <w:ind w:left="1589" w:hanging="227"/>
      </w:pPr>
      <w:rPr>
        <w:rFonts w:ascii="Lato Light" w:hAnsi="Lato Light" w:hint="default"/>
        <w:color w:val="001E60" w:themeColor="text2"/>
      </w:rPr>
    </w:lvl>
    <w:lvl w:ilvl="7">
      <w:start w:val="1"/>
      <w:numFmt w:val="bullet"/>
      <w:lvlText w:val="•"/>
      <w:lvlJc w:val="left"/>
      <w:pPr>
        <w:tabs>
          <w:tab w:val="num" w:pos="1816"/>
        </w:tabs>
        <w:ind w:left="1816" w:hanging="227"/>
      </w:pPr>
      <w:rPr>
        <w:rFonts w:ascii="Lato Light" w:hAnsi="Lato Light" w:hint="default"/>
        <w:color w:val="001E60" w:themeColor="text2"/>
      </w:rPr>
    </w:lvl>
    <w:lvl w:ilvl="8">
      <w:start w:val="1"/>
      <w:numFmt w:val="bullet"/>
      <w:lvlText w:val="•"/>
      <w:lvlJc w:val="left"/>
      <w:pPr>
        <w:tabs>
          <w:tab w:val="num" w:pos="2043"/>
        </w:tabs>
        <w:ind w:left="2043" w:hanging="227"/>
      </w:pPr>
      <w:rPr>
        <w:rFonts w:ascii="Lato Light" w:hAnsi="Lato Light" w:hint="default"/>
        <w:color w:val="001E60" w:themeColor="text2"/>
      </w:rPr>
    </w:lvl>
  </w:abstractNum>
  <w:num w:numId="1" w16cid:durableId="547688245">
    <w:abstractNumId w:val="3"/>
  </w:num>
  <w:num w:numId="2" w16cid:durableId="667909150">
    <w:abstractNumId w:val="2"/>
  </w:num>
  <w:num w:numId="3" w16cid:durableId="1737849351">
    <w:abstractNumId w:val="4"/>
  </w:num>
  <w:num w:numId="4" w16cid:durableId="2044283395">
    <w:abstractNumId w:val="5"/>
  </w:num>
  <w:num w:numId="5" w16cid:durableId="2054577945">
    <w:abstractNumId w:val="1"/>
  </w:num>
  <w:num w:numId="6" w16cid:durableId="294021305">
    <w:abstractNumId w:val="7"/>
  </w:num>
  <w:num w:numId="7" w16cid:durableId="1875145965">
    <w:abstractNumId w:val="8"/>
  </w:num>
  <w:num w:numId="8" w16cid:durableId="964581305">
    <w:abstractNumId w:val="0"/>
  </w:num>
  <w:num w:numId="9" w16cid:durableId="36513331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EF9"/>
    <w:rsid w:val="000004BA"/>
    <w:rsid w:val="00000773"/>
    <w:rsid w:val="00004844"/>
    <w:rsid w:val="00004AC5"/>
    <w:rsid w:val="00004F7B"/>
    <w:rsid w:val="00005149"/>
    <w:rsid w:val="00007340"/>
    <w:rsid w:val="00010159"/>
    <w:rsid w:val="000131FA"/>
    <w:rsid w:val="0001347B"/>
    <w:rsid w:val="00015D23"/>
    <w:rsid w:val="00016A51"/>
    <w:rsid w:val="00016B4E"/>
    <w:rsid w:val="00017177"/>
    <w:rsid w:val="0001775B"/>
    <w:rsid w:val="00022922"/>
    <w:rsid w:val="00023F91"/>
    <w:rsid w:val="00024285"/>
    <w:rsid w:val="00024B2D"/>
    <w:rsid w:val="0002549B"/>
    <w:rsid w:val="00026113"/>
    <w:rsid w:val="0002677A"/>
    <w:rsid w:val="00027103"/>
    <w:rsid w:val="00027972"/>
    <w:rsid w:val="000300EC"/>
    <w:rsid w:val="00031288"/>
    <w:rsid w:val="00033850"/>
    <w:rsid w:val="00034541"/>
    <w:rsid w:val="00034CAE"/>
    <w:rsid w:val="0003681D"/>
    <w:rsid w:val="00037056"/>
    <w:rsid w:val="0003710E"/>
    <w:rsid w:val="00037E1D"/>
    <w:rsid w:val="00040D4E"/>
    <w:rsid w:val="00041183"/>
    <w:rsid w:val="00041BC9"/>
    <w:rsid w:val="00041FCE"/>
    <w:rsid w:val="00042CB0"/>
    <w:rsid w:val="00042F49"/>
    <w:rsid w:val="000453B7"/>
    <w:rsid w:val="0004570E"/>
    <w:rsid w:val="00045805"/>
    <w:rsid w:val="00045E90"/>
    <w:rsid w:val="00046B2F"/>
    <w:rsid w:val="00046DCB"/>
    <w:rsid w:val="00050ED2"/>
    <w:rsid w:val="0005181E"/>
    <w:rsid w:val="0005256C"/>
    <w:rsid w:val="00053429"/>
    <w:rsid w:val="0005382C"/>
    <w:rsid w:val="00053A31"/>
    <w:rsid w:val="00053DA6"/>
    <w:rsid w:val="0005440D"/>
    <w:rsid w:val="00054B8B"/>
    <w:rsid w:val="00055356"/>
    <w:rsid w:val="000555FA"/>
    <w:rsid w:val="00055FA9"/>
    <w:rsid w:val="0005645E"/>
    <w:rsid w:val="00056C11"/>
    <w:rsid w:val="00057310"/>
    <w:rsid w:val="0006094D"/>
    <w:rsid w:val="00061B10"/>
    <w:rsid w:val="00063338"/>
    <w:rsid w:val="00063B38"/>
    <w:rsid w:val="00064A4D"/>
    <w:rsid w:val="00064F3D"/>
    <w:rsid w:val="0006515A"/>
    <w:rsid w:val="000655D4"/>
    <w:rsid w:val="00065DF9"/>
    <w:rsid w:val="000677CA"/>
    <w:rsid w:val="00070879"/>
    <w:rsid w:val="000710BC"/>
    <w:rsid w:val="00071544"/>
    <w:rsid w:val="00072B22"/>
    <w:rsid w:val="000732FA"/>
    <w:rsid w:val="00075B23"/>
    <w:rsid w:val="000762B4"/>
    <w:rsid w:val="00076C0B"/>
    <w:rsid w:val="00077A9C"/>
    <w:rsid w:val="0008081E"/>
    <w:rsid w:val="00080CAF"/>
    <w:rsid w:val="000811F2"/>
    <w:rsid w:val="00082851"/>
    <w:rsid w:val="00082DA5"/>
    <w:rsid w:val="000861EA"/>
    <w:rsid w:val="00086985"/>
    <w:rsid w:val="00086CB5"/>
    <w:rsid w:val="00087BCC"/>
    <w:rsid w:val="00087F2F"/>
    <w:rsid w:val="00087FB2"/>
    <w:rsid w:val="00092683"/>
    <w:rsid w:val="00093C20"/>
    <w:rsid w:val="00093F3C"/>
    <w:rsid w:val="0009421D"/>
    <w:rsid w:val="000954D5"/>
    <w:rsid w:val="00095528"/>
    <w:rsid w:val="0009627E"/>
    <w:rsid w:val="000966C2"/>
    <w:rsid w:val="0009694E"/>
    <w:rsid w:val="00096BC5"/>
    <w:rsid w:val="00097DF4"/>
    <w:rsid w:val="000A04BA"/>
    <w:rsid w:val="000A0B7D"/>
    <w:rsid w:val="000A2B40"/>
    <w:rsid w:val="000A3A3D"/>
    <w:rsid w:val="000A3EEB"/>
    <w:rsid w:val="000A4832"/>
    <w:rsid w:val="000A5B29"/>
    <w:rsid w:val="000A78DE"/>
    <w:rsid w:val="000A7ADF"/>
    <w:rsid w:val="000A7AE9"/>
    <w:rsid w:val="000A7C13"/>
    <w:rsid w:val="000B0EAD"/>
    <w:rsid w:val="000B1AC5"/>
    <w:rsid w:val="000B1DAF"/>
    <w:rsid w:val="000B23F1"/>
    <w:rsid w:val="000B2A26"/>
    <w:rsid w:val="000B41E5"/>
    <w:rsid w:val="000B5853"/>
    <w:rsid w:val="000B5D1C"/>
    <w:rsid w:val="000B783B"/>
    <w:rsid w:val="000C014A"/>
    <w:rsid w:val="000C1154"/>
    <w:rsid w:val="000C231B"/>
    <w:rsid w:val="000C2795"/>
    <w:rsid w:val="000C2C83"/>
    <w:rsid w:val="000C2CAE"/>
    <w:rsid w:val="000C3F51"/>
    <w:rsid w:val="000C3F82"/>
    <w:rsid w:val="000C4CA6"/>
    <w:rsid w:val="000C4E0C"/>
    <w:rsid w:val="000C5445"/>
    <w:rsid w:val="000C580F"/>
    <w:rsid w:val="000C712D"/>
    <w:rsid w:val="000C76DC"/>
    <w:rsid w:val="000D0433"/>
    <w:rsid w:val="000D165F"/>
    <w:rsid w:val="000D1B9D"/>
    <w:rsid w:val="000D2C13"/>
    <w:rsid w:val="000D4577"/>
    <w:rsid w:val="000D4A12"/>
    <w:rsid w:val="000D4B75"/>
    <w:rsid w:val="000D4D82"/>
    <w:rsid w:val="000D4DCC"/>
    <w:rsid w:val="000D533B"/>
    <w:rsid w:val="000D657A"/>
    <w:rsid w:val="000D7057"/>
    <w:rsid w:val="000D7676"/>
    <w:rsid w:val="000D7B39"/>
    <w:rsid w:val="000D7BEA"/>
    <w:rsid w:val="000E3EDA"/>
    <w:rsid w:val="000E4729"/>
    <w:rsid w:val="000E5021"/>
    <w:rsid w:val="000E74B2"/>
    <w:rsid w:val="000E7DF8"/>
    <w:rsid w:val="000E7E08"/>
    <w:rsid w:val="000F178A"/>
    <w:rsid w:val="000F1D1C"/>
    <w:rsid w:val="000F386C"/>
    <w:rsid w:val="000F45C3"/>
    <w:rsid w:val="000F5C57"/>
    <w:rsid w:val="000F66C4"/>
    <w:rsid w:val="000F69F5"/>
    <w:rsid w:val="000F738F"/>
    <w:rsid w:val="000F78CA"/>
    <w:rsid w:val="00101D1C"/>
    <w:rsid w:val="0010304A"/>
    <w:rsid w:val="00103392"/>
    <w:rsid w:val="00103AD5"/>
    <w:rsid w:val="001040AE"/>
    <w:rsid w:val="00104826"/>
    <w:rsid w:val="001057E4"/>
    <w:rsid w:val="0010604A"/>
    <w:rsid w:val="001060A9"/>
    <w:rsid w:val="00106B8C"/>
    <w:rsid w:val="00107322"/>
    <w:rsid w:val="0011006F"/>
    <w:rsid w:val="00110A71"/>
    <w:rsid w:val="00111B36"/>
    <w:rsid w:val="00111B45"/>
    <w:rsid w:val="0011214A"/>
    <w:rsid w:val="00112287"/>
    <w:rsid w:val="001133D6"/>
    <w:rsid w:val="0011398E"/>
    <w:rsid w:val="00113ADD"/>
    <w:rsid w:val="00113F9F"/>
    <w:rsid w:val="00113FE7"/>
    <w:rsid w:val="00115933"/>
    <w:rsid w:val="001160C1"/>
    <w:rsid w:val="00116113"/>
    <w:rsid w:val="001161E3"/>
    <w:rsid w:val="001208F2"/>
    <w:rsid w:val="00121626"/>
    <w:rsid w:val="00121DEC"/>
    <w:rsid w:val="00121F0F"/>
    <w:rsid w:val="00122B15"/>
    <w:rsid w:val="00122D77"/>
    <w:rsid w:val="001232CC"/>
    <w:rsid w:val="001241BC"/>
    <w:rsid w:val="00126517"/>
    <w:rsid w:val="001272D3"/>
    <w:rsid w:val="00127659"/>
    <w:rsid w:val="00132549"/>
    <w:rsid w:val="001337BB"/>
    <w:rsid w:val="00135517"/>
    <w:rsid w:val="001355D3"/>
    <w:rsid w:val="00135EFE"/>
    <w:rsid w:val="0013632C"/>
    <w:rsid w:val="00136F1E"/>
    <w:rsid w:val="001372CB"/>
    <w:rsid w:val="0014121F"/>
    <w:rsid w:val="00141427"/>
    <w:rsid w:val="001421FC"/>
    <w:rsid w:val="0014303F"/>
    <w:rsid w:val="0014330A"/>
    <w:rsid w:val="00143D6F"/>
    <w:rsid w:val="00143E36"/>
    <w:rsid w:val="00143F07"/>
    <w:rsid w:val="001459D5"/>
    <w:rsid w:val="00146BC5"/>
    <w:rsid w:val="00147BBB"/>
    <w:rsid w:val="00150C2A"/>
    <w:rsid w:val="00151B4E"/>
    <w:rsid w:val="00154A98"/>
    <w:rsid w:val="00156CF2"/>
    <w:rsid w:val="00156FCF"/>
    <w:rsid w:val="00160555"/>
    <w:rsid w:val="00160E8E"/>
    <w:rsid w:val="00161012"/>
    <w:rsid w:val="00161713"/>
    <w:rsid w:val="00162E16"/>
    <w:rsid w:val="001703B7"/>
    <w:rsid w:val="00171BC3"/>
    <w:rsid w:val="00171D16"/>
    <w:rsid w:val="001728A5"/>
    <w:rsid w:val="0017302C"/>
    <w:rsid w:val="0017429A"/>
    <w:rsid w:val="001744B2"/>
    <w:rsid w:val="00175882"/>
    <w:rsid w:val="00175BF4"/>
    <w:rsid w:val="0017605B"/>
    <w:rsid w:val="0017606A"/>
    <w:rsid w:val="00180B84"/>
    <w:rsid w:val="001817ED"/>
    <w:rsid w:val="00181D6A"/>
    <w:rsid w:val="001830AE"/>
    <w:rsid w:val="001843D4"/>
    <w:rsid w:val="0018516C"/>
    <w:rsid w:val="001855D6"/>
    <w:rsid w:val="00185620"/>
    <w:rsid w:val="001862C9"/>
    <w:rsid w:val="00190168"/>
    <w:rsid w:val="0019109B"/>
    <w:rsid w:val="001911BD"/>
    <w:rsid w:val="0019201B"/>
    <w:rsid w:val="001926EF"/>
    <w:rsid w:val="00193CC5"/>
    <w:rsid w:val="00194057"/>
    <w:rsid w:val="00194675"/>
    <w:rsid w:val="00197B50"/>
    <w:rsid w:val="001A0B10"/>
    <w:rsid w:val="001A12B0"/>
    <w:rsid w:val="001A1C20"/>
    <w:rsid w:val="001A2AF7"/>
    <w:rsid w:val="001A34AF"/>
    <w:rsid w:val="001B03EE"/>
    <w:rsid w:val="001B0830"/>
    <w:rsid w:val="001B1BB4"/>
    <w:rsid w:val="001B377E"/>
    <w:rsid w:val="001B3E40"/>
    <w:rsid w:val="001B410F"/>
    <w:rsid w:val="001C0356"/>
    <w:rsid w:val="001C1EED"/>
    <w:rsid w:val="001C1F3A"/>
    <w:rsid w:val="001C31A3"/>
    <w:rsid w:val="001C4764"/>
    <w:rsid w:val="001C5286"/>
    <w:rsid w:val="001C62EA"/>
    <w:rsid w:val="001C6824"/>
    <w:rsid w:val="001C78A8"/>
    <w:rsid w:val="001C7CBE"/>
    <w:rsid w:val="001D033F"/>
    <w:rsid w:val="001D0FA1"/>
    <w:rsid w:val="001D12AA"/>
    <w:rsid w:val="001D1CA2"/>
    <w:rsid w:val="001D24F5"/>
    <w:rsid w:val="001D2699"/>
    <w:rsid w:val="001D26B1"/>
    <w:rsid w:val="001D3502"/>
    <w:rsid w:val="001D3DD1"/>
    <w:rsid w:val="001E0EC1"/>
    <w:rsid w:val="001E1057"/>
    <w:rsid w:val="001E106D"/>
    <w:rsid w:val="001E143C"/>
    <w:rsid w:val="001E2FBB"/>
    <w:rsid w:val="001E302E"/>
    <w:rsid w:val="001E3112"/>
    <w:rsid w:val="001E4979"/>
    <w:rsid w:val="001E49F0"/>
    <w:rsid w:val="001E5A10"/>
    <w:rsid w:val="001E6682"/>
    <w:rsid w:val="001E7670"/>
    <w:rsid w:val="001F0E35"/>
    <w:rsid w:val="001F1A9C"/>
    <w:rsid w:val="001F321D"/>
    <w:rsid w:val="001F426E"/>
    <w:rsid w:val="001F58D0"/>
    <w:rsid w:val="001F6668"/>
    <w:rsid w:val="001F692E"/>
    <w:rsid w:val="001F6AC1"/>
    <w:rsid w:val="00201ADD"/>
    <w:rsid w:val="00203151"/>
    <w:rsid w:val="002042FA"/>
    <w:rsid w:val="00204809"/>
    <w:rsid w:val="00204F38"/>
    <w:rsid w:val="00206EDA"/>
    <w:rsid w:val="00210E9A"/>
    <w:rsid w:val="00211806"/>
    <w:rsid w:val="00211852"/>
    <w:rsid w:val="00211EDF"/>
    <w:rsid w:val="00212A5B"/>
    <w:rsid w:val="002139B2"/>
    <w:rsid w:val="00213A25"/>
    <w:rsid w:val="002143C5"/>
    <w:rsid w:val="002147CE"/>
    <w:rsid w:val="00215618"/>
    <w:rsid w:val="00215B16"/>
    <w:rsid w:val="002162CB"/>
    <w:rsid w:val="00217326"/>
    <w:rsid w:val="0021743F"/>
    <w:rsid w:val="00220267"/>
    <w:rsid w:val="00220ADE"/>
    <w:rsid w:val="00220B58"/>
    <w:rsid w:val="00221FDA"/>
    <w:rsid w:val="00222099"/>
    <w:rsid w:val="00223C1D"/>
    <w:rsid w:val="00223EBA"/>
    <w:rsid w:val="002266D0"/>
    <w:rsid w:val="00226B1B"/>
    <w:rsid w:val="00230C36"/>
    <w:rsid w:val="00230DDD"/>
    <w:rsid w:val="00232420"/>
    <w:rsid w:val="0023429E"/>
    <w:rsid w:val="00234A5E"/>
    <w:rsid w:val="00234E71"/>
    <w:rsid w:val="00235DF4"/>
    <w:rsid w:val="00235F65"/>
    <w:rsid w:val="00236254"/>
    <w:rsid w:val="00237184"/>
    <w:rsid w:val="0023752D"/>
    <w:rsid w:val="00237F21"/>
    <w:rsid w:val="00240378"/>
    <w:rsid w:val="002419F8"/>
    <w:rsid w:val="00241AFE"/>
    <w:rsid w:val="0024254C"/>
    <w:rsid w:val="00242B00"/>
    <w:rsid w:val="00243336"/>
    <w:rsid w:val="00244841"/>
    <w:rsid w:val="00245BE1"/>
    <w:rsid w:val="00246638"/>
    <w:rsid w:val="00246D2B"/>
    <w:rsid w:val="00247ACF"/>
    <w:rsid w:val="00247BDC"/>
    <w:rsid w:val="002514A1"/>
    <w:rsid w:val="002520F7"/>
    <w:rsid w:val="00252514"/>
    <w:rsid w:val="0025285B"/>
    <w:rsid w:val="00253B60"/>
    <w:rsid w:val="0025402E"/>
    <w:rsid w:val="00254C72"/>
    <w:rsid w:val="002550AF"/>
    <w:rsid w:val="00255547"/>
    <w:rsid w:val="00256CE4"/>
    <w:rsid w:val="00256E09"/>
    <w:rsid w:val="002600F8"/>
    <w:rsid w:val="00260CEC"/>
    <w:rsid w:val="00261622"/>
    <w:rsid w:val="0026270E"/>
    <w:rsid w:val="002628A1"/>
    <w:rsid w:val="0026434E"/>
    <w:rsid w:val="002644D8"/>
    <w:rsid w:val="00264751"/>
    <w:rsid w:val="0026788D"/>
    <w:rsid w:val="00271609"/>
    <w:rsid w:val="0027195E"/>
    <w:rsid w:val="00274412"/>
    <w:rsid w:val="00276695"/>
    <w:rsid w:val="00276E69"/>
    <w:rsid w:val="0027754B"/>
    <w:rsid w:val="00277667"/>
    <w:rsid w:val="00277C8D"/>
    <w:rsid w:val="00280553"/>
    <w:rsid w:val="002807AB"/>
    <w:rsid w:val="00280931"/>
    <w:rsid w:val="00280978"/>
    <w:rsid w:val="002813A0"/>
    <w:rsid w:val="00281458"/>
    <w:rsid w:val="00281F0E"/>
    <w:rsid w:val="00282763"/>
    <w:rsid w:val="002829A5"/>
    <w:rsid w:val="0028438A"/>
    <w:rsid w:val="00286BDC"/>
    <w:rsid w:val="00290D32"/>
    <w:rsid w:val="002917FC"/>
    <w:rsid w:val="002922E6"/>
    <w:rsid w:val="00292DA6"/>
    <w:rsid w:val="002937C8"/>
    <w:rsid w:val="0029383E"/>
    <w:rsid w:val="0029383F"/>
    <w:rsid w:val="0029461C"/>
    <w:rsid w:val="00295D8E"/>
    <w:rsid w:val="00296A2D"/>
    <w:rsid w:val="002970AC"/>
    <w:rsid w:val="002973A1"/>
    <w:rsid w:val="002A004D"/>
    <w:rsid w:val="002A0231"/>
    <w:rsid w:val="002A2389"/>
    <w:rsid w:val="002A2EB2"/>
    <w:rsid w:val="002A4BBF"/>
    <w:rsid w:val="002A5FFD"/>
    <w:rsid w:val="002A632C"/>
    <w:rsid w:val="002A6F72"/>
    <w:rsid w:val="002A7E4A"/>
    <w:rsid w:val="002B0A6A"/>
    <w:rsid w:val="002B1109"/>
    <w:rsid w:val="002B124A"/>
    <w:rsid w:val="002B21F9"/>
    <w:rsid w:val="002B364E"/>
    <w:rsid w:val="002B47C4"/>
    <w:rsid w:val="002B633E"/>
    <w:rsid w:val="002B6A26"/>
    <w:rsid w:val="002B76BB"/>
    <w:rsid w:val="002C1DB8"/>
    <w:rsid w:val="002C2EDE"/>
    <w:rsid w:val="002C3873"/>
    <w:rsid w:val="002C3E75"/>
    <w:rsid w:val="002C4EC2"/>
    <w:rsid w:val="002C5567"/>
    <w:rsid w:val="002C73D7"/>
    <w:rsid w:val="002C7E60"/>
    <w:rsid w:val="002D0011"/>
    <w:rsid w:val="002D04B9"/>
    <w:rsid w:val="002D127B"/>
    <w:rsid w:val="002D1E9D"/>
    <w:rsid w:val="002D2679"/>
    <w:rsid w:val="002D340A"/>
    <w:rsid w:val="002D38DB"/>
    <w:rsid w:val="002D42A6"/>
    <w:rsid w:val="002D4F4F"/>
    <w:rsid w:val="002D5D37"/>
    <w:rsid w:val="002D6B0B"/>
    <w:rsid w:val="002D6D19"/>
    <w:rsid w:val="002D755F"/>
    <w:rsid w:val="002E0012"/>
    <w:rsid w:val="002E03D9"/>
    <w:rsid w:val="002E0C34"/>
    <w:rsid w:val="002E1EE1"/>
    <w:rsid w:val="002E28EB"/>
    <w:rsid w:val="002E2E3F"/>
    <w:rsid w:val="002E4CB6"/>
    <w:rsid w:val="002E542F"/>
    <w:rsid w:val="002E5F2A"/>
    <w:rsid w:val="002F0979"/>
    <w:rsid w:val="002F106C"/>
    <w:rsid w:val="002F1156"/>
    <w:rsid w:val="002F227F"/>
    <w:rsid w:val="002F2504"/>
    <w:rsid w:val="002F2623"/>
    <w:rsid w:val="002F2DED"/>
    <w:rsid w:val="002F3089"/>
    <w:rsid w:val="002F3B57"/>
    <w:rsid w:val="002F5563"/>
    <w:rsid w:val="002F55E0"/>
    <w:rsid w:val="002F58F5"/>
    <w:rsid w:val="002F617B"/>
    <w:rsid w:val="002F68FF"/>
    <w:rsid w:val="002F72F3"/>
    <w:rsid w:val="002F7B4A"/>
    <w:rsid w:val="002F7C25"/>
    <w:rsid w:val="0030086B"/>
    <w:rsid w:val="00301492"/>
    <w:rsid w:val="0030188B"/>
    <w:rsid w:val="003019F5"/>
    <w:rsid w:val="003027F2"/>
    <w:rsid w:val="0030376D"/>
    <w:rsid w:val="00304B94"/>
    <w:rsid w:val="00304E7A"/>
    <w:rsid w:val="00305370"/>
    <w:rsid w:val="003053A7"/>
    <w:rsid w:val="00305CDA"/>
    <w:rsid w:val="0030692A"/>
    <w:rsid w:val="00306B06"/>
    <w:rsid w:val="00307B4F"/>
    <w:rsid w:val="00307BCA"/>
    <w:rsid w:val="00311487"/>
    <w:rsid w:val="00312DB5"/>
    <w:rsid w:val="0031365B"/>
    <w:rsid w:val="0031369A"/>
    <w:rsid w:val="003139DC"/>
    <w:rsid w:val="00314BEE"/>
    <w:rsid w:val="00314F80"/>
    <w:rsid w:val="00315E40"/>
    <w:rsid w:val="0031693D"/>
    <w:rsid w:val="003175A5"/>
    <w:rsid w:val="003177FC"/>
    <w:rsid w:val="00320183"/>
    <w:rsid w:val="0032034C"/>
    <w:rsid w:val="003210E1"/>
    <w:rsid w:val="0032111C"/>
    <w:rsid w:val="00321396"/>
    <w:rsid w:val="00321ED3"/>
    <w:rsid w:val="003235CE"/>
    <w:rsid w:val="00323747"/>
    <w:rsid w:val="003244E5"/>
    <w:rsid w:val="00330359"/>
    <w:rsid w:val="00330E1E"/>
    <w:rsid w:val="00330F4D"/>
    <w:rsid w:val="00331ADA"/>
    <w:rsid w:val="00332FEB"/>
    <w:rsid w:val="00335630"/>
    <w:rsid w:val="00335828"/>
    <w:rsid w:val="00336C63"/>
    <w:rsid w:val="003406CF"/>
    <w:rsid w:val="00340822"/>
    <w:rsid w:val="0034108B"/>
    <w:rsid w:val="00342CFB"/>
    <w:rsid w:val="0034333F"/>
    <w:rsid w:val="00344212"/>
    <w:rsid w:val="00344EF9"/>
    <w:rsid w:val="00345145"/>
    <w:rsid w:val="00346055"/>
    <w:rsid w:val="00346231"/>
    <w:rsid w:val="00346554"/>
    <w:rsid w:val="00347250"/>
    <w:rsid w:val="00347662"/>
    <w:rsid w:val="00350077"/>
    <w:rsid w:val="00352826"/>
    <w:rsid w:val="00354187"/>
    <w:rsid w:val="003574AF"/>
    <w:rsid w:val="00360A3D"/>
    <w:rsid w:val="003616F5"/>
    <w:rsid w:val="00362D4F"/>
    <w:rsid w:val="003646BE"/>
    <w:rsid w:val="00364BA1"/>
    <w:rsid w:val="00365819"/>
    <w:rsid w:val="00366AD7"/>
    <w:rsid w:val="00370C6F"/>
    <w:rsid w:val="00370D5C"/>
    <w:rsid w:val="00370ECA"/>
    <w:rsid w:val="00371591"/>
    <w:rsid w:val="00371973"/>
    <w:rsid w:val="00371A1A"/>
    <w:rsid w:val="00374AFB"/>
    <w:rsid w:val="00375592"/>
    <w:rsid w:val="0037618C"/>
    <w:rsid w:val="00376392"/>
    <w:rsid w:val="003764B5"/>
    <w:rsid w:val="003774F1"/>
    <w:rsid w:val="00380EF3"/>
    <w:rsid w:val="00382EC3"/>
    <w:rsid w:val="003837C7"/>
    <w:rsid w:val="003839E0"/>
    <w:rsid w:val="003851D8"/>
    <w:rsid w:val="003853E1"/>
    <w:rsid w:val="00385416"/>
    <w:rsid w:val="00387387"/>
    <w:rsid w:val="0039035D"/>
    <w:rsid w:val="00392077"/>
    <w:rsid w:val="003935C1"/>
    <w:rsid w:val="003940FC"/>
    <w:rsid w:val="00394315"/>
    <w:rsid w:val="00394911"/>
    <w:rsid w:val="0039592C"/>
    <w:rsid w:val="00395C2C"/>
    <w:rsid w:val="00395F2F"/>
    <w:rsid w:val="00396D74"/>
    <w:rsid w:val="003971D6"/>
    <w:rsid w:val="00397839"/>
    <w:rsid w:val="003A186F"/>
    <w:rsid w:val="003A1C78"/>
    <w:rsid w:val="003A1DBB"/>
    <w:rsid w:val="003A2480"/>
    <w:rsid w:val="003A24DF"/>
    <w:rsid w:val="003A25A2"/>
    <w:rsid w:val="003A2B98"/>
    <w:rsid w:val="003A4828"/>
    <w:rsid w:val="003A5BDD"/>
    <w:rsid w:val="003A5D39"/>
    <w:rsid w:val="003A5E0C"/>
    <w:rsid w:val="003A60A6"/>
    <w:rsid w:val="003A7232"/>
    <w:rsid w:val="003B13E2"/>
    <w:rsid w:val="003B1622"/>
    <w:rsid w:val="003B1645"/>
    <w:rsid w:val="003B16EE"/>
    <w:rsid w:val="003B171F"/>
    <w:rsid w:val="003B21D5"/>
    <w:rsid w:val="003B3356"/>
    <w:rsid w:val="003B4828"/>
    <w:rsid w:val="003B4AFC"/>
    <w:rsid w:val="003B5489"/>
    <w:rsid w:val="003B55A9"/>
    <w:rsid w:val="003B574F"/>
    <w:rsid w:val="003B57C5"/>
    <w:rsid w:val="003B748E"/>
    <w:rsid w:val="003B7EE4"/>
    <w:rsid w:val="003C230A"/>
    <w:rsid w:val="003C3086"/>
    <w:rsid w:val="003C42CD"/>
    <w:rsid w:val="003C64CD"/>
    <w:rsid w:val="003C71CF"/>
    <w:rsid w:val="003C7B37"/>
    <w:rsid w:val="003D0865"/>
    <w:rsid w:val="003D1ADB"/>
    <w:rsid w:val="003D2448"/>
    <w:rsid w:val="003D33A4"/>
    <w:rsid w:val="003D34A8"/>
    <w:rsid w:val="003D35B1"/>
    <w:rsid w:val="003D4216"/>
    <w:rsid w:val="003D4516"/>
    <w:rsid w:val="003D4A99"/>
    <w:rsid w:val="003D5DBA"/>
    <w:rsid w:val="003D665B"/>
    <w:rsid w:val="003D6FDA"/>
    <w:rsid w:val="003D7710"/>
    <w:rsid w:val="003D7790"/>
    <w:rsid w:val="003E0FD4"/>
    <w:rsid w:val="003E2248"/>
    <w:rsid w:val="003E2BA9"/>
    <w:rsid w:val="003E2C6E"/>
    <w:rsid w:val="003E31DF"/>
    <w:rsid w:val="003E3E26"/>
    <w:rsid w:val="003E3ECE"/>
    <w:rsid w:val="003E4B79"/>
    <w:rsid w:val="003E4C10"/>
    <w:rsid w:val="003E4E53"/>
    <w:rsid w:val="003E6391"/>
    <w:rsid w:val="003E6BB4"/>
    <w:rsid w:val="003E6DBF"/>
    <w:rsid w:val="003E778E"/>
    <w:rsid w:val="003E7985"/>
    <w:rsid w:val="003F0A1F"/>
    <w:rsid w:val="003F0BC9"/>
    <w:rsid w:val="003F0FD1"/>
    <w:rsid w:val="003F1EDE"/>
    <w:rsid w:val="003F2AD4"/>
    <w:rsid w:val="003F34B4"/>
    <w:rsid w:val="003F6751"/>
    <w:rsid w:val="003F724D"/>
    <w:rsid w:val="003F7526"/>
    <w:rsid w:val="003F7909"/>
    <w:rsid w:val="003F7BB3"/>
    <w:rsid w:val="004011AB"/>
    <w:rsid w:val="004026D3"/>
    <w:rsid w:val="00403C02"/>
    <w:rsid w:val="0040528E"/>
    <w:rsid w:val="00405495"/>
    <w:rsid w:val="004055AE"/>
    <w:rsid w:val="00406B8C"/>
    <w:rsid w:val="00406ECD"/>
    <w:rsid w:val="004071C1"/>
    <w:rsid w:val="00407AE5"/>
    <w:rsid w:val="00407BD8"/>
    <w:rsid w:val="004139AE"/>
    <w:rsid w:val="00416867"/>
    <w:rsid w:val="00420D0C"/>
    <w:rsid w:val="00421488"/>
    <w:rsid w:val="00421F09"/>
    <w:rsid w:val="0042384D"/>
    <w:rsid w:val="00423EBB"/>
    <w:rsid w:val="0042561F"/>
    <w:rsid w:val="00426425"/>
    <w:rsid w:val="00426CC6"/>
    <w:rsid w:val="00426FD5"/>
    <w:rsid w:val="00430D0C"/>
    <w:rsid w:val="0043171B"/>
    <w:rsid w:val="004318D0"/>
    <w:rsid w:val="00433310"/>
    <w:rsid w:val="00433A92"/>
    <w:rsid w:val="0043440C"/>
    <w:rsid w:val="00434571"/>
    <w:rsid w:val="00434819"/>
    <w:rsid w:val="004359D6"/>
    <w:rsid w:val="0043636F"/>
    <w:rsid w:val="00436EFA"/>
    <w:rsid w:val="00436FC7"/>
    <w:rsid w:val="004374B4"/>
    <w:rsid w:val="00440CBD"/>
    <w:rsid w:val="0044130D"/>
    <w:rsid w:val="00442FB3"/>
    <w:rsid w:val="00443F3B"/>
    <w:rsid w:val="00444057"/>
    <w:rsid w:val="0044490A"/>
    <w:rsid w:val="0044600D"/>
    <w:rsid w:val="00446A95"/>
    <w:rsid w:val="00446D08"/>
    <w:rsid w:val="00446F6E"/>
    <w:rsid w:val="00446F76"/>
    <w:rsid w:val="00454BB3"/>
    <w:rsid w:val="00455A61"/>
    <w:rsid w:val="0045688B"/>
    <w:rsid w:val="00456B5E"/>
    <w:rsid w:val="00456DB4"/>
    <w:rsid w:val="00457564"/>
    <w:rsid w:val="00460103"/>
    <w:rsid w:val="0046011C"/>
    <w:rsid w:val="00460727"/>
    <w:rsid w:val="00461229"/>
    <w:rsid w:val="0046289A"/>
    <w:rsid w:val="00462AB9"/>
    <w:rsid w:val="0046325F"/>
    <w:rsid w:val="00463A5B"/>
    <w:rsid w:val="0046519A"/>
    <w:rsid w:val="004652D2"/>
    <w:rsid w:val="0046587A"/>
    <w:rsid w:val="004658FD"/>
    <w:rsid w:val="00465EFA"/>
    <w:rsid w:val="00467217"/>
    <w:rsid w:val="004677BB"/>
    <w:rsid w:val="004714FF"/>
    <w:rsid w:val="004723DC"/>
    <w:rsid w:val="00472FC3"/>
    <w:rsid w:val="004747F7"/>
    <w:rsid w:val="00476221"/>
    <w:rsid w:val="00476393"/>
    <w:rsid w:val="004772DC"/>
    <w:rsid w:val="0047732F"/>
    <w:rsid w:val="004775C9"/>
    <w:rsid w:val="00477C48"/>
    <w:rsid w:val="00477ED4"/>
    <w:rsid w:val="00481A85"/>
    <w:rsid w:val="00482B32"/>
    <w:rsid w:val="00482F25"/>
    <w:rsid w:val="00483734"/>
    <w:rsid w:val="00484135"/>
    <w:rsid w:val="0048417F"/>
    <w:rsid w:val="00484562"/>
    <w:rsid w:val="00485B03"/>
    <w:rsid w:val="00490014"/>
    <w:rsid w:val="00490B1B"/>
    <w:rsid w:val="0049280C"/>
    <w:rsid w:val="00494369"/>
    <w:rsid w:val="00497CCE"/>
    <w:rsid w:val="00497EB5"/>
    <w:rsid w:val="004A055D"/>
    <w:rsid w:val="004A0CB8"/>
    <w:rsid w:val="004A1A2C"/>
    <w:rsid w:val="004A36A0"/>
    <w:rsid w:val="004A38E3"/>
    <w:rsid w:val="004A6080"/>
    <w:rsid w:val="004A64BA"/>
    <w:rsid w:val="004A77ED"/>
    <w:rsid w:val="004A7848"/>
    <w:rsid w:val="004A7B5F"/>
    <w:rsid w:val="004B0B4C"/>
    <w:rsid w:val="004B1248"/>
    <w:rsid w:val="004B174D"/>
    <w:rsid w:val="004B18B8"/>
    <w:rsid w:val="004B5C57"/>
    <w:rsid w:val="004B5C86"/>
    <w:rsid w:val="004B749D"/>
    <w:rsid w:val="004B7C12"/>
    <w:rsid w:val="004B7C39"/>
    <w:rsid w:val="004C0CC5"/>
    <w:rsid w:val="004C16FC"/>
    <w:rsid w:val="004C3514"/>
    <w:rsid w:val="004C51A6"/>
    <w:rsid w:val="004C5660"/>
    <w:rsid w:val="004C6C0A"/>
    <w:rsid w:val="004C6C83"/>
    <w:rsid w:val="004C6D0A"/>
    <w:rsid w:val="004C6E38"/>
    <w:rsid w:val="004C77C3"/>
    <w:rsid w:val="004D0173"/>
    <w:rsid w:val="004D055B"/>
    <w:rsid w:val="004D0F45"/>
    <w:rsid w:val="004D12F3"/>
    <w:rsid w:val="004D1785"/>
    <w:rsid w:val="004D1F9D"/>
    <w:rsid w:val="004D2203"/>
    <w:rsid w:val="004D291E"/>
    <w:rsid w:val="004D3A1F"/>
    <w:rsid w:val="004D3DE0"/>
    <w:rsid w:val="004D47D0"/>
    <w:rsid w:val="004D4B13"/>
    <w:rsid w:val="004D4E01"/>
    <w:rsid w:val="004D6473"/>
    <w:rsid w:val="004D68AF"/>
    <w:rsid w:val="004D7077"/>
    <w:rsid w:val="004D7238"/>
    <w:rsid w:val="004E0784"/>
    <w:rsid w:val="004E1417"/>
    <w:rsid w:val="004E17F7"/>
    <w:rsid w:val="004E2630"/>
    <w:rsid w:val="004E2897"/>
    <w:rsid w:val="004E2A8D"/>
    <w:rsid w:val="004E3821"/>
    <w:rsid w:val="004E3BA2"/>
    <w:rsid w:val="004E4CD0"/>
    <w:rsid w:val="004E5216"/>
    <w:rsid w:val="004E54F5"/>
    <w:rsid w:val="004E5656"/>
    <w:rsid w:val="004E58BA"/>
    <w:rsid w:val="004E5933"/>
    <w:rsid w:val="004E5A87"/>
    <w:rsid w:val="004E6739"/>
    <w:rsid w:val="004E6DDB"/>
    <w:rsid w:val="004E72E4"/>
    <w:rsid w:val="004F017E"/>
    <w:rsid w:val="004F0B39"/>
    <w:rsid w:val="004F10B7"/>
    <w:rsid w:val="004F2335"/>
    <w:rsid w:val="004F29A1"/>
    <w:rsid w:val="004F3E77"/>
    <w:rsid w:val="004F45A0"/>
    <w:rsid w:val="004F563A"/>
    <w:rsid w:val="004F6D02"/>
    <w:rsid w:val="004F7437"/>
    <w:rsid w:val="004F7872"/>
    <w:rsid w:val="00501BD5"/>
    <w:rsid w:val="00502519"/>
    <w:rsid w:val="00503FF6"/>
    <w:rsid w:val="0050438B"/>
    <w:rsid w:val="0050447D"/>
    <w:rsid w:val="00505045"/>
    <w:rsid w:val="00505B31"/>
    <w:rsid w:val="00505D01"/>
    <w:rsid w:val="0050655F"/>
    <w:rsid w:val="0050778B"/>
    <w:rsid w:val="00507DAF"/>
    <w:rsid w:val="00507F2E"/>
    <w:rsid w:val="0051144E"/>
    <w:rsid w:val="0051292D"/>
    <w:rsid w:val="00512BF6"/>
    <w:rsid w:val="00512EF0"/>
    <w:rsid w:val="00513240"/>
    <w:rsid w:val="00513B99"/>
    <w:rsid w:val="005148C9"/>
    <w:rsid w:val="00515099"/>
    <w:rsid w:val="00515A00"/>
    <w:rsid w:val="00516E26"/>
    <w:rsid w:val="005175CF"/>
    <w:rsid w:val="00517742"/>
    <w:rsid w:val="00517BC7"/>
    <w:rsid w:val="00520C95"/>
    <w:rsid w:val="00520D16"/>
    <w:rsid w:val="00520DD9"/>
    <w:rsid w:val="00520F04"/>
    <w:rsid w:val="00523AE0"/>
    <w:rsid w:val="005246F7"/>
    <w:rsid w:val="00524B15"/>
    <w:rsid w:val="00524ECE"/>
    <w:rsid w:val="00525503"/>
    <w:rsid w:val="00526219"/>
    <w:rsid w:val="00527765"/>
    <w:rsid w:val="00527C5B"/>
    <w:rsid w:val="00527F59"/>
    <w:rsid w:val="005321D4"/>
    <w:rsid w:val="00534893"/>
    <w:rsid w:val="005349B2"/>
    <w:rsid w:val="00536924"/>
    <w:rsid w:val="0054361D"/>
    <w:rsid w:val="00543E10"/>
    <w:rsid w:val="00544604"/>
    <w:rsid w:val="005459D6"/>
    <w:rsid w:val="00546619"/>
    <w:rsid w:val="00546748"/>
    <w:rsid w:val="005467F1"/>
    <w:rsid w:val="0054695E"/>
    <w:rsid w:val="00547190"/>
    <w:rsid w:val="005500DF"/>
    <w:rsid w:val="00551C94"/>
    <w:rsid w:val="00552299"/>
    <w:rsid w:val="005539E2"/>
    <w:rsid w:val="00554001"/>
    <w:rsid w:val="005546AA"/>
    <w:rsid w:val="00555581"/>
    <w:rsid w:val="0055585E"/>
    <w:rsid w:val="00556409"/>
    <w:rsid w:val="005567ED"/>
    <w:rsid w:val="005572C1"/>
    <w:rsid w:val="00557F74"/>
    <w:rsid w:val="005604B3"/>
    <w:rsid w:val="00560ABC"/>
    <w:rsid w:val="00560C4A"/>
    <w:rsid w:val="00561D83"/>
    <w:rsid w:val="00562896"/>
    <w:rsid w:val="00564EF2"/>
    <w:rsid w:val="00566AE0"/>
    <w:rsid w:val="00571E0D"/>
    <w:rsid w:val="0057230B"/>
    <w:rsid w:val="0057518F"/>
    <w:rsid w:val="0057629A"/>
    <w:rsid w:val="0057631E"/>
    <w:rsid w:val="005767DC"/>
    <w:rsid w:val="00577ED8"/>
    <w:rsid w:val="0058045E"/>
    <w:rsid w:val="00580E31"/>
    <w:rsid w:val="00581013"/>
    <w:rsid w:val="00581F64"/>
    <w:rsid w:val="00582C18"/>
    <w:rsid w:val="00582FF3"/>
    <w:rsid w:val="00583B4A"/>
    <w:rsid w:val="00584BBB"/>
    <w:rsid w:val="00586F8A"/>
    <w:rsid w:val="00587892"/>
    <w:rsid w:val="0058793E"/>
    <w:rsid w:val="00587DA0"/>
    <w:rsid w:val="00590141"/>
    <w:rsid w:val="00591691"/>
    <w:rsid w:val="00596006"/>
    <w:rsid w:val="005A0128"/>
    <w:rsid w:val="005A0D0C"/>
    <w:rsid w:val="005A337F"/>
    <w:rsid w:val="005A3851"/>
    <w:rsid w:val="005A6B1D"/>
    <w:rsid w:val="005A7121"/>
    <w:rsid w:val="005A78B5"/>
    <w:rsid w:val="005B038B"/>
    <w:rsid w:val="005B0845"/>
    <w:rsid w:val="005B0868"/>
    <w:rsid w:val="005B0906"/>
    <w:rsid w:val="005B0CD7"/>
    <w:rsid w:val="005B1571"/>
    <w:rsid w:val="005B173F"/>
    <w:rsid w:val="005B2A3D"/>
    <w:rsid w:val="005B3CA0"/>
    <w:rsid w:val="005B4052"/>
    <w:rsid w:val="005B40D0"/>
    <w:rsid w:val="005B5409"/>
    <w:rsid w:val="005B5568"/>
    <w:rsid w:val="005B6BAB"/>
    <w:rsid w:val="005B7042"/>
    <w:rsid w:val="005B7139"/>
    <w:rsid w:val="005C05BA"/>
    <w:rsid w:val="005C10D3"/>
    <w:rsid w:val="005C1CCD"/>
    <w:rsid w:val="005C3E1B"/>
    <w:rsid w:val="005C66DC"/>
    <w:rsid w:val="005C679D"/>
    <w:rsid w:val="005C7216"/>
    <w:rsid w:val="005D080F"/>
    <w:rsid w:val="005D0CD6"/>
    <w:rsid w:val="005D1760"/>
    <w:rsid w:val="005D1ED7"/>
    <w:rsid w:val="005D1FB8"/>
    <w:rsid w:val="005D2DDB"/>
    <w:rsid w:val="005D537C"/>
    <w:rsid w:val="005D58D4"/>
    <w:rsid w:val="005D5D6A"/>
    <w:rsid w:val="005D690A"/>
    <w:rsid w:val="005D6DEB"/>
    <w:rsid w:val="005D6ED9"/>
    <w:rsid w:val="005D74F9"/>
    <w:rsid w:val="005D7848"/>
    <w:rsid w:val="005D7D11"/>
    <w:rsid w:val="005E1034"/>
    <w:rsid w:val="005E13B4"/>
    <w:rsid w:val="005E2613"/>
    <w:rsid w:val="005E32F8"/>
    <w:rsid w:val="005E391B"/>
    <w:rsid w:val="005E4092"/>
    <w:rsid w:val="005E4A9D"/>
    <w:rsid w:val="005E73CD"/>
    <w:rsid w:val="005E796D"/>
    <w:rsid w:val="005E7E98"/>
    <w:rsid w:val="005F1B21"/>
    <w:rsid w:val="005F1BD7"/>
    <w:rsid w:val="005F2BE1"/>
    <w:rsid w:val="005F574F"/>
    <w:rsid w:val="005F62DF"/>
    <w:rsid w:val="005F63A8"/>
    <w:rsid w:val="005F7055"/>
    <w:rsid w:val="005F755E"/>
    <w:rsid w:val="005F772C"/>
    <w:rsid w:val="005F7FE6"/>
    <w:rsid w:val="006001B8"/>
    <w:rsid w:val="00600588"/>
    <w:rsid w:val="00602FA0"/>
    <w:rsid w:val="00603FB2"/>
    <w:rsid w:val="0060493C"/>
    <w:rsid w:val="006055D0"/>
    <w:rsid w:val="00606217"/>
    <w:rsid w:val="00606E0D"/>
    <w:rsid w:val="00610C75"/>
    <w:rsid w:val="00611262"/>
    <w:rsid w:val="0061320E"/>
    <w:rsid w:val="00614681"/>
    <w:rsid w:val="00614947"/>
    <w:rsid w:val="00615717"/>
    <w:rsid w:val="00615EC0"/>
    <w:rsid w:val="0061711E"/>
    <w:rsid w:val="006178F3"/>
    <w:rsid w:val="00620A08"/>
    <w:rsid w:val="0062187E"/>
    <w:rsid w:val="00621B08"/>
    <w:rsid w:val="00622C3C"/>
    <w:rsid w:val="00622D09"/>
    <w:rsid w:val="00623F84"/>
    <w:rsid w:val="0062411E"/>
    <w:rsid w:val="006245D0"/>
    <w:rsid w:val="00625F9C"/>
    <w:rsid w:val="00626480"/>
    <w:rsid w:val="006271D4"/>
    <w:rsid w:val="00630AD7"/>
    <w:rsid w:val="006323A5"/>
    <w:rsid w:val="00632E03"/>
    <w:rsid w:val="00634E82"/>
    <w:rsid w:val="00637017"/>
    <w:rsid w:val="00637E23"/>
    <w:rsid w:val="0064021F"/>
    <w:rsid w:val="00640961"/>
    <w:rsid w:val="00640EB2"/>
    <w:rsid w:val="0064106A"/>
    <w:rsid w:val="00641189"/>
    <w:rsid w:val="006411A7"/>
    <w:rsid w:val="00641FCD"/>
    <w:rsid w:val="0064209E"/>
    <w:rsid w:val="00643CF9"/>
    <w:rsid w:val="00645D74"/>
    <w:rsid w:val="00646985"/>
    <w:rsid w:val="00647254"/>
    <w:rsid w:val="00650436"/>
    <w:rsid w:val="00650CC7"/>
    <w:rsid w:val="00650E2F"/>
    <w:rsid w:val="00651A8F"/>
    <w:rsid w:val="0065275A"/>
    <w:rsid w:val="00652995"/>
    <w:rsid w:val="006540C6"/>
    <w:rsid w:val="00654255"/>
    <w:rsid w:val="00654702"/>
    <w:rsid w:val="006557F7"/>
    <w:rsid w:val="00656834"/>
    <w:rsid w:val="00656D6F"/>
    <w:rsid w:val="0066076A"/>
    <w:rsid w:val="0066251A"/>
    <w:rsid w:val="00662CB1"/>
    <w:rsid w:val="00662FEF"/>
    <w:rsid w:val="00663699"/>
    <w:rsid w:val="00663B65"/>
    <w:rsid w:val="006643BA"/>
    <w:rsid w:val="00665EF0"/>
    <w:rsid w:val="00666A38"/>
    <w:rsid w:val="006676D9"/>
    <w:rsid w:val="00667CD4"/>
    <w:rsid w:val="00667D4F"/>
    <w:rsid w:val="0067022B"/>
    <w:rsid w:val="0067158E"/>
    <w:rsid w:val="00673DA0"/>
    <w:rsid w:val="00673E7C"/>
    <w:rsid w:val="00673FE6"/>
    <w:rsid w:val="00674481"/>
    <w:rsid w:val="00674D58"/>
    <w:rsid w:val="00675F9F"/>
    <w:rsid w:val="00676097"/>
    <w:rsid w:val="00676D7B"/>
    <w:rsid w:val="00676FA5"/>
    <w:rsid w:val="0068010C"/>
    <w:rsid w:val="00680926"/>
    <w:rsid w:val="006814E2"/>
    <w:rsid w:val="00682759"/>
    <w:rsid w:val="00683990"/>
    <w:rsid w:val="00684675"/>
    <w:rsid w:val="0068655D"/>
    <w:rsid w:val="00687909"/>
    <w:rsid w:val="00687F9A"/>
    <w:rsid w:val="006913F5"/>
    <w:rsid w:val="006918AD"/>
    <w:rsid w:val="006920A2"/>
    <w:rsid w:val="00693B17"/>
    <w:rsid w:val="00693D31"/>
    <w:rsid w:val="0069532E"/>
    <w:rsid w:val="006953FA"/>
    <w:rsid w:val="006955F2"/>
    <w:rsid w:val="00696E01"/>
    <w:rsid w:val="006971A4"/>
    <w:rsid w:val="006A203E"/>
    <w:rsid w:val="006A288B"/>
    <w:rsid w:val="006A3B80"/>
    <w:rsid w:val="006A5C91"/>
    <w:rsid w:val="006A6575"/>
    <w:rsid w:val="006A6EAB"/>
    <w:rsid w:val="006A7A1A"/>
    <w:rsid w:val="006B166A"/>
    <w:rsid w:val="006B18B8"/>
    <w:rsid w:val="006B2A24"/>
    <w:rsid w:val="006B2A3C"/>
    <w:rsid w:val="006B506D"/>
    <w:rsid w:val="006B5133"/>
    <w:rsid w:val="006B6079"/>
    <w:rsid w:val="006C0213"/>
    <w:rsid w:val="006C0807"/>
    <w:rsid w:val="006C0972"/>
    <w:rsid w:val="006C0EC1"/>
    <w:rsid w:val="006C2227"/>
    <w:rsid w:val="006C2795"/>
    <w:rsid w:val="006C35E6"/>
    <w:rsid w:val="006C4226"/>
    <w:rsid w:val="006C5A98"/>
    <w:rsid w:val="006C5F98"/>
    <w:rsid w:val="006C6D28"/>
    <w:rsid w:val="006C7312"/>
    <w:rsid w:val="006C7424"/>
    <w:rsid w:val="006C7D9A"/>
    <w:rsid w:val="006D09C3"/>
    <w:rsid w:val="006D284D"/>
    <w:rsid w:val="006D309C"/>
    <w:rsid w:val="006D30D2"/>
    <w:rsid w:val="006D47C5"/>
    <w:rsid w:val="006D69A3"/>
    <w:rsid w:val="006E2750"/>
    <w:rsid w:val="006E2778"/>
    <w:rsid w:val="006E3315"/>
    <w:rsid w:val="006E41BD"/>
    <w:rsid w:val="006E7189"/>
    <w:rsid w:val="006F04C1"/>
    <w:rsid w:val="006F07EF"/>
    <w:rsid w:val="006F0888"/>
    <w:rsid w:val="006F0DE6"/>
    <w:rsid w:val="006F19F0"/>
    <w:rsid w:val="006F2509"/>
    <w:rsid w:val="006F2DBB"/>
    <w:rsid w:val="006F4376"/>
    <w:rsid w:val="006F4E83"/>
    <w:rsid w:val="006F5D36"/>
    <w:rsid w:val="006F62E1"/>
    <w:rsid w:val="006F6E5A"/>
    <w:rsid w:val="007001CE"/>
    <w:rsid w:val="00700324"/>
    <w:rsid w:val="00700FDA"/>
    <w:rsid w:val="0070362E"/>
    <w:rsid w:val="00703F5D"/>
    <w:rsid w:val="00704524"/>
    <w:rsid w:val="00706433"/>
    <w:rsid w:val="007066C9"/>
    <w:rsid w:val="00707198"/>
    <w:rsid w:val="007072C7"/>
    <w:rsid w:val="00707838"/>
    <w:rsid w:val="007078B6"/>
    <w:rsid w:val="00710C08"/>
    <w:rsid w:val="00710E1C"/>
    <w:rsid w:val="00712496"/>
    <w:rsid w:val="00714116"/>
    <w:rsid w:val="007143EC"/>
    <w:rsid w:val="00714BA4"/>
    <w:rsid w:val="007159B2"/>
    <w:rsid w:val="0071607D"/>
    <w:rsid w:val="00722458"/>
    <w:rsid w:val="007236AE"/>
    <w:rsid w:val="00723FBA"/>
    <w:rsid w:val="0072410F"/>
    <w:rsid w:val="0072538D"/>
    <w:rsid w:val="00725FB9"/>
    <w:rsid w:val="007263ED"/>
    <w:rsid w:val="00726740"/>
    <w:rsid w:val="00726F18"/>
    <w:rsid w:val="0073050C"/>
    <w:rsid w:val="0073098D"/>
    <w:rsid w:val="0073132F"/>
    <w:rsid w:val="0073184F"/>
    <w:rsid w:val="0073283E"/>
    <w:rsid w:val="00734669"/>
    <w:rsid w:val="007364B2"/>
    <w:rsid w:val="007368CB"/>
    <w:rsid w:val="007377B4"/>
    <w:rsid w:val="00737879"/>
    <w:rsid w:val="00740257"/>
    <w:rsid w:val="00741CF5"/>
    <w:rsid w:val="00742650"/>
    <w:rsid w:val="00746241"/>
    <w:rsid w:val="00747C46"/>
    <w:rsid w:val="00747CA3"/>
    <w:rsid w:val="00750165"/>
    <w:rsid w:val="0075159A"/>
    <w:rsid w:val="007517EB"/>
    <w:rsid w:val="00751CAA"/>
    <w:rsid w:val="007536C2"/>
    <w:rsid w:val="00755D71"/>
    <w:rsid w:val="00756FD2"/>
    <w:rsid w:val="00757227"/>
    <w:rsid w:val="0075728B"/>
    <w:rsid w:val="00757355"/>
    <w:rsid w:val="00760985"/>
    <w:rsid w:val="00761C00"/>
    <w:rsid w:val="007629F0"/>
    <w:rsid w:val="00762E27"/>
    <w:rsid w:val="00762E76"/>
    <w:rsid w:val="007632E0"/>
    <w:rsid w:val="00763AD9"/>
    <w:rsid w:val="00763D39"/>
    <w:rsid w:val="00764172"/>
    <w:rsid w:val="00765B71"/>
    <w:rsid w:val="0076640A"/>
    <w:rsid w:val="00770505"/>
    <w:rsid w:val="007706BF"/>
    <w:rsid w:val="00771595"/>
    <w:rsid w:val="0077333B"/>
    <w:rsid w:val="00773680"/>
    <w:rsid w:val="0077466B"/>
    <w:rsid w:val="00774CEE"/>
    <w:rsid w:val="00775429"/>
    <w:rsid w:val="007763DE"/>
    <w:rsid w:val="007768A2"/>
    <w:rsid w:val="00776D44"/>
    <w:rsid w:val="00776F4F"/>
    <w:rsid w:val="0078023E"/>
    <w:rsid w:val="00780357"/>
    <w:rsid w:val="007810F8"/>
    <w:rsid w:val="0078186A"/>
    <w:rsid w:val="007826F9"/>
    <w:rsid w:val="007826FF"/>
    <w:rsid w:val="007829EA"/>
    <w:rsid w:val="00782EFB"/>
    <w:rsid w:val="0078328E"/>
    <w:rsid w:val="0078390C"/>
    <w:rsid w:val="00784545"/>
    <w:rsid w:val="007845D6"/>
    <w:rsid w:val="007857F3"/>
    <w:rsid w:val="00786108"/>
    <w:rsid w:val="00786C1D"/>
    <w:rsid w:val="00787001"/>
    <w:rsid w:val="007870DC"/>
    <w:rsid w:val="00787AE9"/>
    <w:rsid w:val="0078A00C"/>
    <w:rsid w:val="00790237"/>
    <w:rsid w:val="0079262B"/>
    <w:rsid w:val="0079306E"/>
    <w:rsid w:val="00793451"/>
    <w:rsid w:val="0079358D"/>
    <w:rsid w:val="00793DD6"/>
    <w:rsid w:val="00795143"/>
    <w:rsid w:val="00795D54"/>
    <w:rsid w:val="0079683A"/>
    <w:rsid w:val="00797D06"/>
    <w:rsid w:val="007A0384"/>
    <w:rsid w:val="007A1247"/>
    <w:rsid w:val="007A1798"/>
    <w:rsid w:val="007A25F7"/>
    <w:rsid w:val="007A2F82"/>
    <w:rsid w:val="007A3D6B"/>
    <w:rsid w:val="007A49BA"/>
    <w:rsid w:val="007A590E"/>
    <w:rsid w:val="007A7189"/>
    <w:rsid w:val="007B03E3"/>
    <w:rsid w:val="007B05F2"/>
    <w:rsid w:val="007B0F4B"/>
    <w:rsid w:val="007B1149"/>
    <w:rsid w:val="007B1678"/>
    <w:rsid w:val="007B24FA"/>
    <w:rsid w:val="007B510F"/>
    <w:rsid w:val="007B5563"/>
    <w:rsid w:val="007B5800"/>
    <w:rsid w:val="007B5AB0"/>
    <w:rsid w:val="007B61AD"/>
    <w:rsid w:val="007B6BF4"/>
    <w:rsid w:val="007C1197"/>
    <w:rsid w:val="007C15D9"/>
    <w:rsid w:val="007C2CB6"/>
    <w:rsid w:val="007C2E8D"/>
    <w:rsid w:val="007C3077"/>
    <w:rsid w:val="007C3157"/>
    <w:rsid w:val="007C33B7"/>
    <w:rsid w:val="007C3CC3"/>
    <w:rsid w:val="007C5064"/>
    <w:rsid w:val="007C661E"/>
    <w:rsid w:val="007D076D"/>
    <w:rsid w:val="007D0CC3"/>
    <w:rsid w:val="007D1252"/>
    <w:rsid w:val="007D1FD2"/>
    <w:rsid w:val="007D3364"/>
    <w:rsid w:val="007D3977"/>
    <w:rsid w:val="007D3C8E"/>
    <w:rsid w:val="007D4321"/>
    <w:rsid w:val="007D5237"/>
    <w:rsid w:val="007D6DB9"/>
    <w:rsid w:val="007E027C"/>
    <w:rsid w:val="007E05FB"/>
    <w:rsid w:val="007E070D"/>
    <w:rsid w:val="007E3A66"/>
    <w:rsid w:val="007E3D82"/>
    <w:rsid w:val="007E43FF"/>
    <w:rsid w:val="007E44FB"/>
    <w:rsid w:val="007E47DB"/>
    <w:rsid w:val="007E4CA0"/>
    <w:rsid w:val="007E51CE"/>
    <w:rsid w:val="007E5289"/>
    <w:rsid w:val="007E553A"/>
    <w:rsid w:val="007E57A8"/>
    <w:rsid w:val="007E596A"/>
    <w:rsid w:val="007E61B5"/>
    <w:rsid w:val="007E6EEC"/>
    <w:rsid w:val="007E72BA"/>
    <w:rsid w:val="007F035A"/>
    <w:rsid w:val="007F17B1"/>
    <w:rsid w:val="007F1811"/>
    <w:rsid w:val="007F1AF6"/>
    <w:rsid w:val="007F1B8E"/>
    <w:rsid w:val="007F1DA9"/>
    <w:rsid w:val="007F1F37"/>
    <w:rsid w:val="007F4D05"/>
    <w:rsid w:val="007F5118"/>
    <w:rsid w:val="007F5604"/>
    <w:rsid w:val="007F6A95"/>
    <w:rsid w:val="007F7260"/>
    <w:rsid w:val="007F7BBF"/>
    <w:rsid w:val="007F7C53"/>
    <w:rsid w:val="00800415"/>
    <w:rsid w:val="008019DA"/>
    <w:rsid w:val="008021A4"/>
    <w:rsid w:val="00802578"/>
    <w:rsid w:val="00802A1D"/>
    <w:rsid w:val="008040BB"/>
    <w:rsid w:val="00804DDB"/>
    <w:rsid w:val="00805742"/>
    <w:rsid w:val="0080596F"/>
    <w:rsid w:val="008076D5"/>
    <w:rsid w:val="00807EB7"/>
    <w:rsid w:val="008120D1"/>
    <w:rsid w:val="0081274B"/>
    <w:rsid w:val="00812D08"/>
    <w:rsid w:val="00812E96"/>
    <w:rsid w:val="00812EC1"/>
    <w:rsid w:val="00814FE0"/>
    <w:rsid w:val="00815D40"/>
    <w:rsid w:val="0081678F"/>
    <w:rsid w:val="00816C20"/>
    <w:rsid w:val="00817CB3"/>
    <w:rsid w:val="00820A4C"/>
    <w:rsid w:val="008214EF"/>
    <w:rsid w:val="00821881"/>
    <w:rsid w:val="00822AB1"/>
    <w:rsid w:val="00823D65"/>
    <w:rsid w:val="00825666"/>
    <w:rsid w:val="00826B3D"/>
    <w:rsid w:val="00831C15"/>
    <w:rsid w:val="00831CC1"/>
    <w:rsid w:val="00832035"/>
    <w:rsid w:val="0083230F"/>
    <w:rsid w:val="00832395"/>
    <w:rsid w:val="00832B11"/>
    <w:rsid w:val="008337BD"/>
    <w:rsid w:val="00833E51"/>
    <w:rsid w:val="0083400A"/>
    <w:rsid w:val="008348F9"/>
    <w:rsid w:val="0083499D"/>
    <w:rsid w:val="00834AE1"/>
    <w:rsid w:val="00837C15"/>
    <w:rsid w:val="00841F22"/>
    <w:rsid w:val="008429F3"/>
    <w:rsid w:val="00842C91"/>
    <w:rsid w:val="008433E1"/>
    <w:rsid w:val="00843D26"/>
    <w:rsid w:val="00843E32"/>
    <w:rsid w:val="00844432"/>
    <w:rsid w:val="008452B2"/>
    <w:rsid w:val="00845433"/>
    <w:rsid w:val="0084577C"/>
    <w:rsid w:val="0084624C"/>
    <w:rsid w:val="008466DE"/>
    <w:rsid w:val="00846725"/>
    <w:rsid w:val="0084742A"/>
    <w:rsid w:val="00847EC0"/>
    <w:rsid w:val="00850243"/>
    <w:rsid w:val="00851BCC"/>
    <w:rsid w:val="00851C08"/>
    <w:rsid w:val="008529AD"/>
    <w:rsid w:val="00853AC7"/>
    <w:rsid w:val="00855757"/>
    <w:rsid w:val="00855B07"/>
    <w:rsid w:val="00855D7B"/>
    <w:rsid w:val="00856591"/>
    <w:rsid w:val="00856DED"/>
    <w:rsid w:val="0085743E"/>
    <w:rsid w:val="00857A68"/>
    <w:rsid w:val="00860ADE"/>
    <w:rsid w:val="00861F27"/>
    <w:rsid w:val="00861F6D"/>
    <w:rsid w:val="00862F16"/>
    <w:rsid w:val="00863029"/>
    <w:rsid w:val="00865C45"/>
    <w:rsid w:val="008668AF"/>
    <w:rsid w:val="00866F37"/>
    <w:rsid w:val="00867676"/>
    <w:rsid w:val="00867ACB"/>
    <w:rsid w:val="00872ACB"/>
    <w:rsid w:val="008733C0"/>
    <w:rsid w:val="008761CC"/>
    <w:rsid w:val="0087670C"/>
    <w:rsid w:val="00877B28"/>
    <w:rsid w:val="00880114"/>
    <w:rsid w:val="00881DEE"/>
    <w:rsid w:val="00882BA8"/>
    <w:rsid w:val="00885422"/>
    <w:rsid w:val="008855D8"/>
    <w:rsid w:val="00885884"/>
    <w:rsid w:val="008874C4"/>
    <w:rsid w:val="0088791E"/>
    <w:rsid w:val="008917D9"/>
    <w:rsid w:val="008919D5"/>
    <w:rsid w:val="00892080"/>
    <w:rsid w:val="0089303C"/>
    <w:rsid w:val="00894CC5"/>
    <w:rsid w:val="00894E37"/>
    <w:rsid w:val="008953B9"/>
    <w:rsid w:val="00897331"/>
    <w:rsid w:val="008A06D8"/>
    <w:rsid w:val="008A0B82"/>
    <w:rsid w:val="008A1377"/>
    <w:rsid w:val="008A23F5"/>
    <w:rsid w:val="008A3A96"/>
    <w:rsid w:val="008A429A"/>
    <w:rsid w:val="008A6DB4"/>
    <w:rsid w:val="008A70E5"/>
    <w:rsid w:val="008A7328"/>
    <w:rsid w:val="008A7534"/>
    <w:rsid w:val="008A761B"/>
    <w:rsid w:val="008A7C38"/>
    <w:rsid w:val="008B011F"/>
    <w:rsid w:val="008B0E57"/>
    <w:rsid w:val="008B1487"/>
    <w:rsid w:val="008B14A7"/>
    <w:rsid w:val="008B1BBA"/>
    <w:rsid w:val="008B3704"/>
    <w:rsid w:val="008B420C"/>
    <w:rsid w:val="008B46D1"/>
    <w:rsid w:val="008B5820"/>
    <w:rsid w:val="008B5C3D"/>
    <w:rsid w:val="008B69A4"/>
    <w:rsid w:val="008B6D00"/>
    <w:rsid w:val="008B77FB"/>
    <w:rsid w:val="008B79CA"/>
    <w:rsid w:val="008C00F2"/>
    <w:rsid w:val="008C011A"/>
    <w:rsid w:val="008C0A30"/>
    <w:rsid w:val="008C1BFF"/>
    <w:rsid w:val="008C2232"/>
    <w:rsid w:val="008C306D"/>
    <w:rsid w:val="008C3149"/>
    <w:rsid w:val="008C34C8"/>
    <w:rsid w:val="008C52D3"/>
    <w:rsid w:val="008C5631"/>
    <w:rsid w:val="008C621F"/>
    <w:rsid w:val="008C696B"/>
    <w:rsid w:val="008C70B7"/>
    <w:rsid w:val="008C77AE"/>
    <w:rsid w:val="008C7A65"/>
    <w:rsid w:val="008D176B"/>
    <w:rsid w:val="008D3C16"/>
    <w:rsid w:val="008D4CFC"/>
    <w:rsid w:val="008D4F21"/>
    <w:rsid w:val="008D5341"/>
    <w:rsid w:val="008D61FB"/>
    <w:rsid w:val="008D6A11"/>
    <w:rsid w:val="008D7269"/>
    <w:rsid w:val="008E14D8"/>
    <w:rsid w:val="008E1F69"/>
    <w:rsid w:val="008E2FD3"/>
    <w:rsid w:val="008E31A1"/>
    <w:rsid w:val="008E35B3"/>
    <w:rsid w:val="008E6FCE"/>
    <w:rsid w:val="008F120B"/>
    <w:rsid w:val="008F3A6F"/>
    <w:rsid w:val="008F687D"/>
    <w:rsid w:val="008F6949"/>
    <w:rsid w:val="008F6CCB"/>
    <w:rsid w:val="00900941"/>
    <w:rsid w:val="00901008"/>
    <w:rsid w:val="009017A6"/>
    <w:rsid w:val="00901922"/>
    <w:rsid w:val="009025AC"/>
    <w:rsid w:val="00902CFE"/>
    <w:rsid w:val="00903355"/>
    <w:rsid w:val="009033F1"/>
    <w:rsid w:val="009038F4"/>
    <w:rsid w:val="00903955"/>
    <w:rsid w:val="00904110"/>
    <w:rsid w:val="009043E6"/>
    <w:rsid w:val="00904577"/>
    <w:rsid w:val="00906702"/>
    <w:rsid w:val="009069C5"/>
    <w:rsid w:val="00907C91"/>
    <w:rsid w:val="0091025E"/>
    <w:rsid w:val="00910888"/>
    <w:rsid w:val="009110F3"/>
    <w:rsid w:val="0091129B"/>
    <w:rsid w:val="00911C58"/>
    <w:rsid w:val="0091267E"/>
    <w:rsid w:val="00912713"/>
    <w:rsid w:val="00912A6A"/>
    <w:rsid w:val="00912B40"/>
    <w:rsid w:val="009130B5"/>
    <w:rsid w:val="0091367F"/>
    <w:rsid w:val="009137A8"/>
    <w:rsid w:val="00913DBB"/>
    <w:rsid w:val="00913E38"/>
    <w:rsid w:val="009154D8"/>
    <w:rsid w:val="00916B56"/>
    <w:rsid w:val="00920100"/>
    <w:rsid w:val="0092027A"/>
    <w:rsid w:val="009213DB"/>
    <w:rsid w:val="0092150E"/>
    <w:rsid w:val="00925648"/>
    <w:rsid w:val="009262D4"/>
    <w:rsid w:val="0092633B"/>
    <w:rsid w:val="009266EE"/>
    <w:rsid w:val="009267E7"/>
    <w:rsid w:val="00927333"/>
    <w:rsid w:val="009274B1"/>
    <w:rsid w:val="00927A5B"/>
    <w:rsid w:val="00931002"/>
    <w:rsid w:val="00931CEC"/>
    <w:rsid w:val="00933D6E"/>
    <w:rsid w:val="00936B8A"/>
    <w:rsid w:val="00937316"/>
    <w:rsid w:val="00937709"/>
    <w:rsid w:val="00940FA4"/>
    <w:rsid w:val="00941021"/>
    <w:rsid w:val="0094119D"/>
    <w:rsid w:val="009411B9"/>
    <w:rsid w:val="009426C1"/>
    <w:rsid w:val="0094354A"/>
    <w:rsid w:val="00944CB2"/>
    <w:rsid w:val="00944E45"/>
    <w:rsid w:val="00945AD1"/>
    <w:rsid w:val="00946CCE"/>
    <w:rsid w:val="0094791F"/>
    <w:rsid w:val="00951366"/>
    <w:rsid w:val="0095209C"/>
    <w:rsid w:val="00952EE4"/>
    <w:rsid w:val="009533EC"/>
    <w:rsid w:val="009538C2"/>
    <w:rsid w:val="00953D0E"/>
    <w:rsid w:val="0095453F"/>
    <w:rsid w:val="00954C5B"/>
    <w:rsid w:val="009551CE"/>
    <w:rsid w:val="00955BDC"/>
    <w:rsid w:val="00955C5F"/>
    <w:rsid w:val="00961917"/>
    <w:rsid w:val="00962159"/>
    <w:rsid w:val="00962471"/>
    <w:rsid w:val="009625C7"/>
    <w:rsid w:val="009626EB"/>
    <w:rsid w:val="009638A4"/>
    <w:rsid w:val="0096481A"/>
    <w:rsid w:val="0096485B"/>
    <w:rsid w:val="00964A5F"/>
    <w:rsid w:val="00965760"/>
    <w:rsid w:val="009667FD"/>
    <w:rsid w:val="00966F3D"/>
    <w:rsid w:val="00967276"/>
    <w:rsid w:val="00967DA4"/>
    <w:rsid w:val="00970819"/>
    <w:rsid w:val="0097083E"/>
    <w:rsid w:val="00971574"/>
    <w:rsid w:val="009717E2"/>
    <w:rsid w:val="00973D82"/>
    <w:rsid w:val="0097419B"/>
    <w:rsid w:val="00976D26"/>
    <w:rsid w:val="00976E23"/>
    <w:rsid w:val="00981FF1"/>
    <w:rsid w:val="00982359"/>
    <w:rsid w:val="00982938"/>
    <w:rsid w:val="00982F96"/>
    <w:rsid w:val="00983465"/>
    <w:rsid w:val="00984645"/>
    <w:rsid w:val="00984DE7"/>
    <w:rsid w:val="00985DAD"/>
    <w:rsid w:val="009862FA"/>
    <w:rsid w:val="00986AEA"/>
    <w:rsid w:val="009874CB"/>
    <w:rsid w:val="009876D6"/>
    <w:rsid w:val="009901C8"/>
    <w:rsid w:val="009904D1"/>
    <w:rsid w:val="00990BA9"/>
    <w:rsid w:val="00991011"/>
    <w:rsid w:val="00991524"/>
    <w:rsid w:val="009916FD"/>
    <w:rsid w:val="00991F81"/>
    <w:rsid w:val="00992A5B"/>
    <w:rsid w:val="00992C72"/>
    <w:rsid w:val="00994896"/>
    <w:rsid w:val="00994A16"/>
    <w:rsid w:val="0099525F"/>
    <w:rsid w:val="009A0562"/>
    <w:rsid w:val="009A0A41"/>
    <w:rsid w:val="009A0AE6"/>
    <w:rsid w:val="009A1FA0"/>
    <w:rsid w:val="009A1FFE"/>
    <w:rsid w:val="009A37BA"/>
    <w:rsid w:val="009A3897"/>
    <w:rsid w:val="009A3DB1"/>
    <w:rsid w:val="009A458D"/>
    <w:rsid w:val="009A47CB"/>
    <w:rsid w:val="009A5908"/>
    <w:rsid w:val="009A5E6F"/>
    <w:rsid w:val="009A689E"/>
    <w:rsid w:val="009A6921"/>
    <w:rsid w:val="009A6D9A"/>
    <w:rsid w:val="009A6E82"/>
    <w:rsid w:val="009A72BC"/>
    <w:rsid w:val="009A73E6"/>
    <w:rsid w:val="009A7A9C"/>
    <w:rsid w:val="009B042F"/>
    <w:rsid w:val="009B0E9C"/>
    <w:rsid w:val="009B14C0"/>
    <w:rsid w:val="009B159A"/>
    <w:rsid w:val="009B4B5D"/>
    <w:rsid w:val="009B5020"/>
    <w:rsid w:val="009B5E2B"/>
    <w:rsid w:val="009B606D"/>
    <w:rsid w:val="009B72FA"/>
    <w:rsid w:val="009C0798"/>
    <w:rsid w:val="009C1D77"/>
    <w:rsid w:val="009C22A6"/>
    <w:rsid w:val="009C2ECF"/>
    <w:rsid w:val="009C36B4"/>
    <w:rsid w:val="009C3ED2"/>
    <w:rsid w:val="009C4008"/>
    <w:rsid w:val="009C4019"/>
    <w:rsid w:val="009C4E8C"/>
    <w:rsid w:val="009C6F14"/>
    <w:rsid w:val="009C7AF9"/>
    <w:rsid w:val="009D03CA"/>
    <w:rsid w:val="009D0428"/>
    <w:rsid w:val="009D0497"/>
    <w:rsid w:val="009D148E"/>
    <w:rsid w:val="009D1C7B"/>
    <w:rsid w:val="009D2802"/>
    <w:rsid w:val="009D2BE1"/>
    <w:rsid w:val="009D2FC4"/>
    <w:rsid w:val="009D3268"/>
    <w:rsid w:val="009D37FD"/>
    <w:rsid w:val="009D39D9"/>
    <w:rsid w:val="009D3A14"/>
    <w:rsid w:val="009D3F10"/>
    <w:rsid w:val="009D43BF"/>
    <w:rsid w:val="009D4D14"/>
    <w:rsid w:val="009D51D5"/>
    <w:rsid w:val="009D5985"/>
    <w:rsid w:val="009D6285"/>
    <w:rsid w:val="009D6E21"/>
    <w:rsid w:val="009E0328"/>
    <w:rsid w:val="009E0A75"/>
    <w:rsid w:val="009E0E1F"/>
    <w:rsid w:val="009E26B6"/>
    <w:rsid w:val="009E2E5C"/>
    <w:rsid w:val="009E2FBF"/>
    <w:rsid w:val="009E5032"/>
    <w:rsid w:val="009E5375"/>
    <w:rsid w:val="009E760E"/>
    <w:rsid w:val="009E7D9D"/>
    <w:rsid w:val="009F01C7"/>
    <w:rsid w:val="009F193A"/>
    <w:rsid w:val="009F1A77"/>
    <w:rsid w:val="009F1C8B"/>
    <w:rsid w:val="009F1DB3"/>
    <w:rsid w:val="009F2C53"/>
    <w:rsid w:val="009F2D82"/>
    <w:rsid w:val="009F39ED"/>
    <w:rsid w:val="009F3B44"/>
    <w:rsid w:val="009F4394"/>
    <w:rsid w:val="009F51A2"/>
    <w:rsid w:val="009F5742"/>
    <w:rsid w:val="009F5EF2"/>
    <w:rsid w:val="009F743D"/>
    <w:rsid w:val="009F7AD9"/>
    <w:rsid w:val="00A00619"/>
    <w:rsid w:val="00A01A68"/>
    <w:rsid w:val="00A01BDB"/>
    <w:rsid w:val="00A02FC3"/>
    <w:rsid w:val="00A0323F"/>
    <w:rsid w:val="00A04696"/>
    <w:rsid w:val="00A0525B"/>
    <w:rsid w:val="00A054E2"/>
    <w:rsid w:val="00A07A6B"/>
    <w:rsid w:val="00A10BB8"/>
    <w:rsid w:val="00A11C84"/>
    <w:rsid w:val="00A11CBA"/>
    <w:rsid w:val="00A12292"/>
    <w:rsid w:val="00A128DF"/>
    <w:rsid w:val="00A13733"/>
    <w:rsid w:val="00A1500A"/>
    <w:rsid w:val="00A153EA"/>
    <w:rsid w:val="00A176D5"/>
    <w:rsid w:val="00A20127"/>
    <w:rsid w:val="00A20DA8"/>
    <w:rsid w:val="00A20FEC"/>
    <w:rsid w:val="00A230D3"/>
    <w:rsid w:val="00A238EB"/>
    <w:rsid w:val="00A24569"/>
    <w:rsid w:val="00A255A4"/>
    <w:rsid w:val="00A2596E"/>
    <w:rsid w:val="00A25F1E"/>
    <w:rsid w:val="00A26E49"/>
    <w:rsid w:val="00A271C3"/>
    <w:rsid w:val="00A30134"/>
    <w:rsid w:val="00A30A31"/>
    <w:rsid w:val="00A33B44"/>
    <w:rsid w:val="00A3648B"/>
    <w:rsid w:val="00A369C2"/>
    <w:rsid w:val="00A37771"/>
    <w:rsid w:val="00A4120E"/>
    <w:rsid w:val="00A4136E"/>
    <w:rsid w:val="00A414FC"/>
    <w:rsid w:val="00A4164B"/>
    <w:rsid w:val="00A41DB6"/>
    <w:rsid w:val="00A41E12"/>
    <w:rsid w:val="00A42364"/>
    <w:rsid w:val="00A44395"/>
    <w:rsid w:val="00A4484A"/>
    <w:rsid w:val="00A44B39"/>
    <w:rsid w:val="00A465BB"/>
    <w:rsid w:val="00A46B43"/>
    <w:rsid w:val="00A4706B"/>
    <w:rsid w:val="00A47A06"/>
    <w:rsid w:val="00A508DC"/>
    <w:rsid w:val="00A51415"/>
    <w:rsid w:val="00A5202D"/>
    <w:rsid w:val="00A52140"/>
    <w:rsid w:val="00A525DC"/>
    <w:rsid w:val="00A55D77"/>
    <w:rsid w:val="00A609CD"/>
    <w:rsid w:val="00A61D90"/>
    <w:rsid w:val="00A6372A"/>
    <w:rsid w:val="00A63CF5"/>
    <w:rsid w:val="00A64724"/>
    <w:rsid w:val="00A67774"/>
    <w:rsid w:val="00A678AA"/>
    <w:rsid w:val="00A70086"/>
    <w:rsid w:val="00A703AA"/>
    <w:rsid w:val="00A70E29"/>
    <w:rsid w:val="00A7129D"/>
    <w:rsid w:val="00A71D85"/>
    <w:rsid w:val="00A72893"/>
    <w:rsid w:val="00A75DBF"/>
    <w:rsid w:val="00A768E9"/>
    <w:rsid w:val="00A770AB"/>
    <w:rsid w:val="00A77368"/>
    <w:rsid w:val="00A77438"/>
    <w:rsid w:val="00A77B0E"/>
    <w:rsid w:val="00A77F14"/>
    <w:rsid w:val="00A806A4"/>
    <w:rsid w:val="00A818E8"/>
    <w:rsid w:val="00A821A5"/>
    <w:rsid w:val="00A83947"/>
    <w:rsid w:val="00A83BA0"/>
    <w:rsid w:val="00A83E6F"/>
    <w:rsid w:val="00A843ED"/>
    <w:rsid w:val="00A844FB"/>
    <w:rsid w:val="00A84E07"/>
    <w:rsid w:val="00A85053"/>
    <w:rsid w:val="00A87BD3"/>
    <w:rsid w:val="00A9066C"/>
    <w:rsid w:val="00A907FC"/>
    <w:rsid w:val="00A90B57"/>
    <w:rsid w:val="00A90D5F"/>
    <w:rsid w:val="00A919E4"/>
    <w:rsid w:val="00A91DD0"/>
    <w:rsid w:val="00A92B4F"/>
    <w:rsid w:val="00A9376B"/>
    <w:rsid w:val="00A93894"/>
    <w:rsid w:val="00A94B43"/>
    <w:rsid w:val="00A94BA0"/>
    <w:rsid w:val="00A95291"/>
    <w:rsid w:val="00A974A2"/>
    <w:rsid w:val="00AA0843"/>
    <w:rsid w:val="00AA0F41"/>
    <w:rsid w:val="00AA1D56"/>
    <w:rsid w:val="00AA1D67"/>
    <w:rsid w:val="00AA31B1"/>
    <w:rsid w:val="00AA4FDF"/>
    <w:rsid w:val="00AA5528"/>
    <w:rsid w:val="00AA6FB7"/>
    <w:rsid w:val="00AA7319"/>
    <w:rsid w:val="00AA75D9"/>
    <w:rsid w:val="00AA7773"/>
    <w:rsid w:val="00AB18D5"/>
    <w:rsid w:val="00AB1F6F"/>
    <w:rsid w:val="00AB2C55"/>
    <w:rsid w:val="00AB31FC"/>
    <w:rsid w:val="00AB34A3"/>
    <w:rsid w:val="00AB4480"/>
    <w:rsid w:val="00AB5A0F"/>
    <w:rsid w:val="00AB61E3"/>
    <w:rsid w:val="00AB6957"/>
    <w:rsid w:val="00AC280A"/>
    <w:rsid w:val="00AC4BB7"/>
    <w:rsid w:val="00AC586D"/>
    <w:rsid w:val="00AC6169"/>
    <w:rsid w:val="00AC771B"/>
    <w:rsid w:val="00AC7838"/>
    <w:rsid w:val="00AC7C12"/>
    <w:rsid w:val="00AD01A3"/>
    <w:rsid w:val="00AD08F6"/>
    <w:rsid w:val="00AD097F"/>
    <w:rsid w:val="00AD1003"/>
    <w:rsid w:val="00AD2156"/>
    <w:rsid w:val="00AD23F4"/>
    <w:rsid w:val="00AD30A5"/>
    <w:rsid w:val="00AD331B"/>
    <w:rsid w:val="00AD3860"/>
    <w:rsid w:val="00AD4D62"/>
    <w:rsid w:val="00AD52BF"/>
    <w:rsid w:val="00AD5798"/>
    <w:rsid w:val="00AD5DEF"/>
    <w:rsid w:val="00AE1331"/>
    <w:rsid w:val="00AE144B"/>
    <w:rsid w:val="00AE174F"/>
    <w:rsid w:val="00AE2AA5"/>
    <w:rsid w:val="00AE2F3F"/>
    <w:rsid w:val="00AE45B9"/>
    <w:rsid w:val="00AE499B"/>
    <w:rsid w:val="00AE5382"/>
    <w:rsid w:val="00AE7F0C"/>
    <w:rsid w:val="00AF14E5"/>
    <w:rsid w:val="00AF2B34"/>
    <w:rsid w:val="00AF3D6A"/>
    <w:rsid w:val="00AF708B"/>
    <w:rsid w:val="00AF7321"/>
    <w:rsid w:val="00AF790B"/>
    <w:rsid w:val="00AF7A3E"/>
    <w:rsid w:val="00B00361"/>
    <w:rsid w:val="00B010F9"/>
    <w:rsid w:val="00B04AE3"/>
    <w:rsid w:val="00B0520A"/>
    <w:rsid w:val="00B06F4B"/>
    <w:rsid w:val="00B072C7"/>
    <w:rsid w:val="00B074B3"/>
    <w:rsid w:val="00B077BB"/>
    <w:rsid w:val="00B109C0"/>
    <w:rsid w:val="00B12546"/>
    <w:rsid w:val="00B13364"/>
    <w:rsid w:val="00B13675"/>
    <w:rsid w:val="00B138D3"/>
    <w:rsid w:val="00B13A79"/>
    <w:rsid w:val="00B16C77"/>
    <w:rsid w:val="00B16E84"/>
    <w:rsid w:val="00B200B1"/>
    <w:rsid w:val="00B2112E"/>
    <w:rsid w:val="00B21C90"/>
    <w:rsid w:val="00B21E25"/>
    <w:rsid w:val="00B22219"/>
    <w:rsid w:val="00B22D11"/>
    <w:rsid w:val="00B22EB2"/>
    <w:rsid w:val="00B23AA1"/>
    <w:rsid w:val="00B256E7"/>
    <w:rsid w:val="00B25F56"/>
    <w:rsid w:val="00B25F58"/>
    <w:rsid w:val="00B26751"/>
    <w:rsid w:val="00B26BE1"/>
    <w:rsid w:val="00B272C7"/>
    <w:rsid w:val="00B273D9"/>
    <w:rsid w:val="00B274F3"/>
    <w:rsid w:val="00B27F9C"/>
    <w:rsid w:val="00B27FB8"/>
    <w:rsid w:val="00B300A5"/>
    <w:rsid w:val="00B3100C"/>
    <w:rsid w:val="00B3174D"/>
    <w:rsid w:val="00B3392D"/>
    <w:rsid w:val="00B33E02"/>
    <w:rsid w:val="00B33F95"/>
    <w:rsid w:val="00B346E6"/>
    <w:rsid w:val="00B35456"/>
    <w:rsid w:val="00B35B45"/>
    <w:rsid w:val="00B40204"/>
    <w:rsid w:val="00B4157C"/>
    <w:rsid w:val="00B4204F"/>
    <w:rsid w:val="00B43CF2"/>
    <w:rsid w:val="00B43D6F"/>
    <w:rsid w:val="00B452C0"/>
    <w:rsid w:val="00B4762B"/>
    <w:rsid w:val="00B4783B"/>
    <w:rsid w:val="00B479AC"/>
    <w:rsid w:val="00B47C25"/>
    <w:rsid w:val="00B522B1"/>
    <w:rsid w:val="00B539A0"/>
    <w:rsid w:val="00B53B5C"/>
    <w:rsid w:val="00B53BE4"/>
    <w:rsid w:val="00B54169"/>
    <w:rsid w:val="00B54410"/>
    <w:rsid w:val="00B551BF"/>
    <w:rsid w:val="00B55783"/>
    <w:rsid w:val="00B55FA1"/>
    <w:rsid w:val="00B56DAA"/>
    <w:rsid w:val="00B56DC6"/>
    <w:rsid w:val="00B56EFA"/>
    <w:rsid w:val="00B57DD5"/>
    <w:rsid w:val="00B6328D"/>
    <w:rsid w:val="00B639FE"/>
    <w:rsid w:val="00B64590"/>
    <w:rsid w:val="00B663D6"/>
    <w:rsid w:val="00B6661D"/>
    <w:rsid w:val="00B7019B"/>
    <w:rsid w:val="00B7060D"/>
    <w:rsid w:val="00B70B5C"/>
    <w:rsid w:val="00B70CAF"/>
    <w:rsid w:val="00B70D88"/>
    <w:rsid w:val="00B72349"/>
    <w:rsid w:val="00B723AF"/>
    <w:rsid w:val="00B729E5"/>
    <w:rsid w:val="00B730CB"/>
    <w:rsid w:val="00B7317E"/>
    <w:rsid w:val="00B735E0"/>
    <w:rsid w:val="00B73D24"/>
    <w:rsid w:val="00B745DA"/>
    <w:rsid w:val="00B7623A"/>
    <w:rsid w:val="00B7641D"/>
    <w:rsid w:val="00B77A14"/>
    <w:rsid w:val="00B8066A"/>
    <w:rsid w:val="00B80998"/>
    <w:rsid w:val="00B80BDA"/>
    <w:rsid w:val="00B81072"/>
    <w:rsid w:val="00B81785"/>
    <w:rsid w:val="00B818B9"/>
    <w:rsid w:val="00B85636"/>
    <w:rsid w:val="00B85DC1"/>
    <w:rsid w:val="00B86751"/>
    <w:rsid w:val="00B86B11"/>
    <w:rsid w:val="00B86E92"/>
    <w:rsid w:val="00B91623"/>
    <w:rsid w:val="00B92BD4"/>
    <w:rsid w:val="00B936D4"/>
    <w:rsid w:val="00B93EDF"/>
    <w:rsid w:val="00B946EE"/>
    <w:rsid w:val="00B94B31"/>
    <w:rsid w:val="00B95F15"/>
    <w:rsid w:val="00BA0911"/>
    <w:rsid w:val="00BA0DAE"/>
    <w:rsid w:val="00BA26E7"/>
    <w:rsid w:val="00BA27DA"/>
    <w:rsid w:val="00BA2FB6"/>
    <w:rsid w:val="00BA56F1"/>
    <w:rsid w:val="00BA5722"/>
    <w:rsid w:val="00BA7EA4"/>
    <w:rsid w:val="00BB0CE6"/>
    <w:rsid w:val="00BB0EF1"/>
    <w:rsid w:val="00BB1C36"/>
    <w:rsid w:val="00BB1C3E"/>
    <w:rsid w:val="00BB1CD2"/>
    <w:rsid w:val="00BB20C9"/>
    <w:rsid w:val="00BB2B44"/>
    <w:rsid w:val="00BB2F03"/>
    <w:rsid w:val="00BB4F5B"/>
    <w:rsid w:val="00BB553C"/>
    <w:rsid w:val="00BB616F"/>
    <w:rsid w:val="00BB6A2D"/>
    <w:rsid w:val="00BC0882"/>
    <w:rsid w:val="00BC1316"/>
    <w:rsid w:val="00BC1453"/>
    <w:rsid w:val="00BC2D65"/>
    <w:rsid w:val="00BC3005"/>
    <w:rsid w:val="00BC3661"/>
    <w:rsid w:val="00BC397E"/>
    <w:rsid w:val="00BC3D70"/>
    <w:rsid w:val="00BC63D6"/>
    <w:rsid w:val="00BC7480"/>
    <w:rsid w:val="00BD01DB"/>
    <w:rsid w:val="00BD12ED"/>
    <w:rsid w:val="00BD1D83"/>
    <w:rsid w:val="00BD25DF"/>
    <w:rsid w:val="00BD264E"/>
    <w:rsid w:val="00BD2B98"/>
    <w:rsid w:val="00BD33F0"/>
    <w:rsid w:val="00BD38AE"/>
    <w:rsid w:val="00BD3B7B"/>
    <w:rsid w:val="00BD43BF"/>
    <w:rsid w:val="00BD483F"/>
    <w:rsid w:val="00BD526F"/>
    <w:rsid w:val="00BD58C9"/>
    <w:rsid w:val="00BD6508"/>
    <w:rsid w:val="00BD67F7"/>
    <w:rsid w:val="00BD7371"/>
    <w:rsid w:val="00BD7C7D"/>
    <w:rsid w:val="00BE0552"/>
    <w:rsid w:val="00BE2342"/>
    <w:rsid w:val="00BE35A1"/>
    <w:rsid w:val="00BE3818"/>
    <w:rsid w:val="00BE4EB5"/>
    <w:rsid w:val="00BE5515"/>
    <w:rsid w:val="00BE67E2"/>
    <w:rsid w:val="00BF05D6"/>
    <w:rsid w:val="00BF149A"/>
    <w:rsid w:val="00BF1B08"/>
    <w:rsid w:val="00BF2A3D"/>
    <w:rsid w:val="00BF35CD"/>
    <w:rsid w:val="00BF68F8"/>
    <w:rsid w:val="00BF6E00"/>
    <w:rsid w:val="00BF7505"/>
    <w:rsid w:val="00C005E3"/>
    <w:rsid w:val="00C0064E"/>
    <w:rsid w:val="00C01674"/>
    <w:rsid w:val="00C016CA"/>
    <w:rsid w:val="00C01835"/>
    <w:rsid w:val="00C01D46"/>
    <w:rsid w:val="00C028F7"/>
    <w:rsid w:val="00C031FD"/>
    <w:rsid w:val="00C033C7"/>
    <w:rsid w:val="00C03D57"/>
    <w:rsid w:val="00C05050"/>
    <w:rsid w:val="00C0628F"/>
    <w:rsid w:val="00C06639"/>
    <w:rsid w:val="00C1115B"/>
    <w:rsid w:val="00C113D9"/>
    <w:rsid w:val="00C121D0"/>
    <w:rsid w:val="00C1231C"/>
    <w:rsid w:val="00C12D3F"/>
    <w:rsid w:val="00C12EB7"/>
    <w:rsid w:val="00C147CF"/>
    <w:rsid w:val="00C14894"/>
    <w:rsid w:val="00C14B64"/>
    <w:rsid w:val="00C15155"/>
    <w:rsid w:val="00C164E0"/>
    <w:rsid w:val="00C16F39"/>
    <w:rsid w:val="00C20DE9"/>
    <w:rsid w:val="00C21CFF"/>
    <w:rsid w:val="00C21F0B"/>
    <w:rsid w:val="00C22B30"/>
    <w:rsid w:val="00C237F8"/>
    <w:rsid w:val="00C24576"/>
    <w:rsid w:val="00C24593"/>
    <w:rsid w:val="00C25E5A"/>
    <w:rsid w:val="00C26067"/>
    <w:rsid w:val="00C26394"/>
    <w:rsid w:val="00C27654"/>
    <w:rsid w:val="00C3082B"/>
    <w:rsid w:val="00C311F9"/>
    <w:rsid w:val="00C314C3"/>
    <w:rsid w:val="00C31E70"/>
    <w:rsid w:val="00C32076"/>
    <w:rsid w:val="00C322AD"/>
    <w:rsid w:val="00C33568"/>
    <w:rsid w:val="00C33AE4"/>
    <w:rsid w:val="00C34149"/>
    <w:rsid w:val="00C34C7F"/>
    <w:rsid w:val="00C34F57"/>
    <w:rsid w:val="00C34FBE"/>
    <w:rsid w:val="00C36360"/>
    <w:rsid w:val="00C37541"/>
    <w:rsid w:val="00C37FF0"/>
    <w:rsid w:val="00C434B2"/>
    <w:rsid w:val="00C442B9"/>
    <w:rsid w:val="00C44C4C"/>
    <w:rsid w:val="00C45571"/>
    <w:rsid w:val="00C465D0"/>
    <w:rsid w:val="00C466DD"/>
    <w:rsid w:val="00C504DC"/>
    <w:rsid w:val="00C50BBF"/>
    <w:rsid w:val="00C517F8"/>
    <w:rsid w:val="00C51D4B"/>
    <w:rsid w:val="00C55155"/>
    <w:rsid w:val="00C57248"/>
    <w:rsid w:val="00C57EE9"/>
    <w:rsid w:val="00C606C9"/>
    <w:rsid w:val="00C61275"/>
    <w:rsid w:val="00C617E6"/>
    <w:rsid w:val="00C61D10"/>
    <w:rsid w:val="00C61F40"/>
    <w:rsid w:val="00C6256C"/>
    <w:rsid w:val="00C634D2"/>
    <w:rsid w:val="00C6397D"/>
    <w:rsid w:val="00C63F0D"/>
    <w:rsid w:val="00C64B95"/>
    <w:rsid w:val="00C64BBD"/>
    <w:rsid w:val="00C652AB"/>
    <w:rsid w:val="00C66337"/>
    <w:rsid w:val="00C6649A"/>
    <w:rsid w:val="00C666B6"/>
    <w:rsid w:val="00C66EE8"/>
    <w:rsid w:val="00C672FA"/>
    <w:rsid w:val="00C70130"/>
    <w:rsid w:val="00C70A83"/>
    <w:rsid w:val="00C70D12"/>
    <w:rsid w:val="00C727E4"/>
    <w:rsid w:val="00C74BB4"/>
    <w:rsid w:val="00C7543C"/>
    <w:rsid w:val="00C80404"/>
    <w:rsid w:val="00C80720"/>
    <w:rsid w:val="00C8082A"/>
    <w:rsid w:val="00C812D7"/>
    <w:rsid w:val="00C815E1"/>
    <w:rsid w:val="00C82133"/>
    <w:rsid w:val="00C8264C"/>
    <w:rsid w:val="00C8341C"/>
    <w:rsid w:val="00C85A7A"/>
    <w:rsid w:val="00C868D6"/>
    <w:rsid w:val="00C872D7"/>
    <w:rsid w:val="00C879A4"/>
    <w:rsid w:val="00C87DD3"/>
    <w:rsid w:val="00C902D3"/>
    <w:rsid w:val="00C90752"/>
    <w:rsid w:val="00C908D4"/>
    <w:rsid w:val="00C90CF8"/>
    <w:rsid w:val="00C9134A"/>
    <w:rsid w:val="00C9184C"/>
    <w:rsid w:val="00C93586"/>
    <w:rsid w:val="00C949D5"/>
    <w:rsid w:val="00C94AF7"/>
    <w:rsid w:val="00C95500"/>
    <w:rsid w:val="00C9593D"/>
    <w:rsid w:val="00C9681E"/>
    <w:rsid w:val="00C97244"/>
    <w:rsid w:val="00CA2066"/>
    <w:rsid w:val="00CA21C1"/>
    <w:rsid w:val="00CA402C"/>
    <w:rsid w:val="00CA6497"/>
    <w:rsid w:val="00CA65A3"/>
    <w:rsid w:val="00CB08D9"/>
    <w:rsid w:val="00CB24A7"/>
    <w:rsid w:val="00CB4395"/>
    <w:rsid w:val="00CB6751"/>
    <w:rsid w:val="00CB6769"/>
    <w:rsid w:val="00CB7474"/>
    <w:rsid w:val="00CC0FE5"/>
    <w:rsid w:val="00CC1D1B"/>
    <w:rsid w:val="00CC2453"/>
    <w:rsid w:val="00CC2B28"/>
    <w:rsid w:val="00CC2D80"/>
    <w:rsid w:val="00CC34BA"/>
    <w:rsid w:val="00CC3E95"/>
    <w:rsid w:val="00CC5DE2"/>
    <w:rsid w:val="00CC6350"/>
    <w:rsid w:val="00CC7384"/>
    <w:rsid w:val="00CD06CA"/>
    <w:rsid w:val="00CD0B1A"/>
    <w:rsid w:val="00CD0DDA"/>
    <w:rsid w:val="00CD19C7"/>
    <w:rsid w:val="00CD2631"/>
    <w:rsid w:val="00CD2FD5"/>
    <w:rsid w:val="00CD39AB"/>
    <w:rsid w:val="00CD3F51"/>
    <w:rsid w:val="00CD4E51"/>
    <w:rsid w:val="00CD561A"/>
    <w:rsid w:val="00CD57D4"/>
    <w:rsid w:val="00CD649D"/>
    <w:rsid w:val="00CD6B91"/>
    <w:rsid w:val="00CE0DF5"/>
    <w:rsid w:val="00CE1258"/>
    <w:rsid w:val="00CE23FE"/>
    <w:rsid w:val="00CE29D1"/>
    <w:rsid w:val="00CE3FD6"/>
    <w:rsid w:val="00CE47B1"/>
    <w:rsid w:val="00CE5101"/>
    <w:rsid w:val="00CE6596"/>
    <w:rsid w:val="00CE6838"/>
    <w:rsid w:val="00CE7764"/>
    <w:rsid w:val="00CF0A87"/>
    <w:rsid w:val="00CF0AA0"/>
    <w:rsid w:val="00CF1516"/>
    <w:rsid w:val="00CF1569"/>
    <w:rsid w:val="00CF2F2C"/>
    <w:rsid w:val="00CF544F"/>
    <w:rsid w:val="00CF5988"/>
    <w:rsid w:val="00CF5A5A"/>
    <w:rsid w:val="00CF6467"/>
    <w:rsid w:val="00CF6554"/>
    <w:rsid w:val="00D0119A"/>
    <w:rsid w:val="00D01B7C"/>
    <w:rsid w:val="00D01D53"/>
    <w:rsid w:val="00D02FCD"/>
    <w:rsid w:val="00D040A8"/>
    <w:rsid w:val="00D04A59"/>
    <w:rsid w:val="00D0589E"/>
    <w:rsid w:val="00D07C9C"/>
    <w:rsid w:val="00D07D4A"/>
    <w:rsid w:val="00D10A10"/>
    <w:rsid w:val="00D10D50"/>
    <w:rsid w:val="00D11C4B"/>
    <w:rsid w:val="00D11CE9"/>
    <w:rsid w:val="00D12B83"/>
    <w:rsid w:val="00D132A4"/>
    <w:rsid w:val="00D14BD1"/>
    <w:rsid w:val="00D178F9"/>
    <w:rsid w:val="00D2173F"/>
    <w:rsid w:val="00D2180F"/>
    <w:rsid w:val="00D22829"/>
    <w:rsid w:val="00D24232"/>
    <w:rsid w:val="00D24866"/>
    <w:rsid w:val="00D250E6"/>
    <w:rsid w:val="00D25990"/>
    <w:rsid w:val="00D26E04"/>
    <w:rsid w:val="00D303BA"/>
    <w:rsid w:val="00D30487"/>
    <w:rsid w:val="00D314E3"/>
    <w:rsid w:val="00D31ED8"/>
    <w:rsid w:val="00D32CA8"/>
    <w:rsid w:val="00D33156"/>
    <w:rsid w:val="00D3363F"/>
    <w:rsid w:val="00D33749"/>
    <w:rsid w:val="00D33CC7"/>
    <w:rsid w:val="00D34A97"/>
    <w:rsid w:val="00D36948"/>
    <w:rsid w:val="00D40582"/>
    <w:rsid w:val="00D40856"/>
    <w:rsid w:val="00D408AB"/>
    <w:rsid w:val="00D42D1F"/>
    <w:rsid w:val="00D42E03"/>
    <w:rsid w:val="00D43718"/>
    <w:rsid w:val="00D4425C"/>
    <w:rsid w:val="00D446BF"/>
    <w:rsid w:val="00D45503"/>
    <w:rsid w:val="00D4673E"/>
    <w:rsid w:val="00D5073A"/>
    <w:rsid w:val="00D50F5A"/>
    <w:rsid w:val="00D51010"/>
    <w:rsid w:val="00D5116D"/>
    <w:rsid w:val="00D519B9"/>
    <w:rsid w:val="00D5423A"/>
    <w:rsid w:val="00D5571A"/>
    <w:rsid w:val="00D57049"/>
    <w:rsid w:val="00D575E0"/>
    <w:rsid w:val="00D57878"/>
    <w:rsid w:val="00D57E1F"/>
    <w:rsid w:val="00D60311"/>
    <w:rsid w:val="00D61AFA"/>
    <w:rsid w:val="00D62917"/>
    <w:rsid w:val="00D63130"/>
    <w:rsid w:val="00D6572B"/>
    <w:rsid w:val="00D659BF"/>
    <w:rsid w:val="00D66BAC"/>
    <w:rsid w:val="00D673AD"/>
    <w:rsid w:val="00D70C95"/>
    <w:rsid w:val="00D719A7"/>
    <w:rsid w:val="00D736F6"/>
    <w:rsid w:val="00D73FF6"/>
    <w:rsid w:val="00D74BC3"/>
    <w:rsid w:val="00D75073"/>
    <w:rsid w:val="00D754F8"/>
    <w:rsid w:val="00D769EF"/>
    <w:rsid w:val="00D806E3"/>
    <w:rsid w:val="00D80BAA"/>
    <w:rsid w:val="00D8252A"/>
    <w:rsid w:val="00D86154"/>
    <w:rsid w:val="00D867A3"/>
    <w:rsid w:val="00D86FAA"/>
    <w:rsid w:val="00D8783B"/>
    <w:rsid w:val="00D90742"/>
    <w:rsid w:val="00D90B33"/>
    <w:rsid w:val="00D90BEC"/>
    <w:rsid w:val="00D912DA"/>
    <w:rsid w:val="00D92D45"/>
    <w:rsid w:val="00D93A35"/>
    <w:rsid w:val="00D944DD"/>
    <w:rsid w:val="00D968D7"/>
    <w:rsid w:val="00D97237"/>
    <w:rsid w:val="00DA1A9A"/>
    <w:rsid w:val="00DA1F23"/>
    <w:rsid w:val="00DA2854"/>
    <w:rsid w:val="00DA3C86"/>
    <w:rsid w:val="00DA3D39"/>
    <w:rsid w:val="00DA506C"/>
    <w:rsid w:val="00DA60B2"/>
    <w:rsid w:val="00DA65E1"/>
    <w:rsid w:val="00DA7662"/>
    <w:rsid w:val="00DB00F9"/>
    <w:rsid w:val="00DB054F"/>
    <w:rsid w:val="00DB1839"/>
    <w:rsid w:val="00DB3D82"/>
    <w:rsid w:val="00DB4A6C"/>
    <w:rsid w:val="00DB4AB7"/>
    <w:rsid w:val="00DB5A72"/>
    <w:rsid w:val="00DB68BA"/>
    <w:rsid w:val="00DB75CD"/>
    <w:rsid w:val="00DB77AE"/>
    <w:rsid w:val="00DC15DC"/>
    <w:rsid w:val="00DC15EF"/>
    <w:rsid w:val="00DC2104"/>
    <w:rsid w:val="00DC26C7"/>
    <w:rsid w:val="00DC35CB"/>
    <w:rsid w:val="00DC400B"/>
    <w:rsid w:val="00DC45F0"/>
    <w:rsid w:val="00DC5340"/>
    <w:rsid w:val="00DC64C6"/>
    <w:rsid w:val="00DC7272"/>
    <w:rsid w:val="00DC7288"/>
    <w:rsid w:val="00DD0909"/>
    <w:rsid w:val="00DD34B3"/>
    <w:rsid w:val="00DD4208"/>
    <w:rsid w:val="00DD44E6"/>
    <w:rsid w:val="00DD4745"/>
    <w:rsid w:val="00DE0764"/>
    <w:rsid w:val="00DE09A9"/>
    <w:rsid w:val="00DE1150"/>
    <w:rsid w:val="00DE124A"/>
    <w:rsid w:val="00DE2427"/>
    <w:rsid w:val="00DE2658"/>
    <w:rsid w:val="00DE3C80"/>
    <w:rsid w:val="00DE4500"/>
    <w:rsid w:val="00DE5551"/>
    <w:rsid w:val="00DE55D4"/>
    <w:rsid w:val="00DF07A9"/>
    <w:rsid w:val="00DF0D6E"/>
    <w:rsid w:val="00DF1891"/>
    <w:rsid w:val="00DF1E39"/>
    <w:rsid w:val="00DF2B4B"/>
    <w:rsid w:val="00DF2BBB"/>
    <w:rsid w:val="00DF3B65"/>
    <w:rsid w:val="00DF6017"/>
    <w:rsid w:val="00DF6BB2"/>
    <w:rsid w:val="00DF750F"/>
    <w:rsid w:val="00E0059A"/>
    <w:rsid w:val="00E00988"/>
    <w:rsid w:val="00E012F1"/>
    <w:rsid w:val="00E01361"/>
    <w:rsid w:val="00E02174"/>
    <w:rsid w:val="00E02A32"/>
    <w:rsid w:val="00E03CB1"/>
    <w:rsid w:val="00E03F20"/>
    <w:rsid w:val="00E044DB"/>
    <w:rsid w:val="00E04AEB"/>
    <w:rsid w:val="00E04C61"/>
    <w:rsid w:val="00E04DE2"/>
    <w:rsid w:val="00E05FA0"/>
    <w:rsid w:val="00E072F3"/>
    <w:rsid w:val="00E11E4B"/>
    <w:rsid w:val="00E11EE7"/>
    <w:rsid w:val="00E11F40"/>
    <w:rsid w:val="00E14CA2"/>
    <w:rsid w:val="00E14CCD"/>
    <w:rsid w:val="00E15048"/>
    <w:rsid w:val="00E15456"/>
    <w:rsid w:val="00E16198"/>
    <w:rsid w:val="00E164E3"/>
    <w:rsid w:val="00E168BF"/>
    <w:rsid w:val="00E16C5D"/>
    <w:rsid w:val="00E16F1C"/>
    <w:rsid w:val="00E2000D"/>
    <w:rsid w:val="00E21309"/>
    <w:rsid w:val="00E2174B"/>
    <w:rsid w:val="00E2207C"/>
    <w:rsid w:val="00E22FCF"/>
    <w:rsid w:val="00E2343C"/>
    <w:rsid w:val="00E235D7"/>
    <w:rsid w:val="00E23FF6"/>
    <w:rsid w:val="00E26145"/>
    <w:rsid w:val="00E26D18"/>
    <w:rsid w:val="00E278FB"/>
    <w:rsid w:val="00E27945"/>
    <w:rsid w:val="00E27A02"/>
    <w:rsid w:val="00E30471"/>
    <w:rsid w:val="00E3080B"/>
    <w:rsid w:val="00E31C64"/>
    <w:rsid w:val="00E3394D"/>
    <w:rsid w:val="00E34C0A"/>
    <w:rsid w:val="00E3782E"/>
    <w:rsid w:val="00E419F1"/>
    <w:rsid w:val="00E422CC"/>
    <w:rsid w:val="00E450C7"/>
    <w:rsid w:val="00E464FD"/>
    <w:rsid w:val="00E465FA"/>
    <w:rsid w:val="00E46811"/>
    <w:rsid w:val="00E4686D"/>
    <w:rsid w:val="00E4701A"/>
    <w:rsid w:val="00E4703E"/>
    <w:rsid w:val="00E4786F"/>
    <w:rsid w:val="00E50EAC"/>
    <w:rsid w:val="00E51101"/>
    <w:rsid w:val="00E52325"/>
    <w:rsid w:val="00E5283D"/>
    <w:rsid w:val="00E52F85"/>
    <w:rsid w:val="00E539FB"/>
    <w:rsid w:val="00E5565D"/>
    <w:rsid w:val="00E55C9E"/>
    <w:rsid w:val="00E55D7D"/>
    <w:rsid w:val="00E560F4"/>
    <w:rsid w:val="00E564E4"/>
    <w:rsid w:val="00E56EC7"/>
    <w:rsid w:val="00E6082C"/>
    <w:rsid w:val="00E61B96"/>
    <w:rsid w:val="00E628FE"/>
    <w:rsid w:val="00E63563"/>
    <w:rsid w:val="00E63819"/>
    <w:rsid w:val="00E638B6"/>
    <w:rsid w:val="00E63F05"/>
    <w:rsid w:val="00E642A2"/>
    <w:rsid w:val="00E646D6"/>
    <w:rsid w:val="00E65903"/>
    <w:rsid w:val="00E670A5"/>
    <w:rsid w:val="00E70A4B"/>
    <w:rsid w:val="00E71CFD"/>
    <w:rsid w:val="00E727DC"/>
    <w:rsid w:val="00E72CE8"/>
    <w:rsid w:val="00E7327D"/>
    <w:rsid w:val="00E74094"/>
    <w:rsid w:val="00E75886"/>
    <w:rsid w:val="00E76A6F"/>
    <w:rsid w:val="00E76E1D"/>
    <w:rsid w:val="00E773C7"/>
    <w:rsid w:val="00E800B8"/>
    <w:rsid w:val="00E8040E"/>
    <w:rsid w:val="00E80547"/>
    <w:rsid w:val="00E814D6"/>
    <w:rsid w:val="00E817BF"/>
    <w:rsid w:val="00E81FB2"/>
    <w:rsid w:val="00E821C6"/>
    <w:rsid w:val="00E82AA1"/>
    <w:rsid w:val="00E84704"/>
    <w:rsid w:val="00E8712B"/>
    <w:rsid w:val="00E879E7"/>
    <w:rsid w:val="00E90491"/>
    <w:rsid w:val="00E90912"/>
    <w:rsid w:val="00E9295D"/>
    <w:rsid w:val="00E92AC1"/>
    <w:rsid w:val="00E93E1F"/>
    <w:rsid w:val="00E94310"/>
    <w:rsid w:val="00E9746B"/>
    <w:rsid w:val="00E979F5"/>
    <w:rsid w:val="00EA13E8"/>
    <w:rsid w:val="00EA1ACE"/>
    <w:rsid w:val="00EA1AF4"/>
    <w:rsid w:val="00EA2DA2"/>
    <w:rsid w:val="00EA3B82"/>
    <w:rsid w:val="00EA506E"/>
    <w:rsid w:val="00EA522C"/>
    <w:rsid w:val="00EA66B9"/>
    <w:rsid w:val="00EA6CBC"/>
    <w:rsid w:val="00EA7F28"/>
    <w:rsid w:val="00EB096A"/>
    <w:rsid w:val="00EB1253"/>
    <w:rsid w:val="00EB1EFF"/>
    <w:rsid w:val="00EB262B"/>
    <w:rsid w:val="00EB3CE2"/>
    <w:rsid w:val="00EB45B6"/>
    <w:rsid w:val="00EB6D21"/>
    <w:rsid w:val="00EB73B6"/>
    <w:rsid w:val="00EC069C"/>
    <w:rsid w:val="00EC0736"/>
    <w:rsid w:val="00EC0BD8"/>
    <w:rsid w:val="00EC143C"/>
    <w:rsid w:val="00EC1537"/>
    <w:rsid w:val="00EC1BCA"/>
    <w:rsid w:val="00EC1E5C"/>
    <w:rsid w:val="00EC2851"/>
    <w:rsid w:val="00EC287C"/>
    <w:rsid w:val="00EC28BE"/>
    <w:rsid w:val="00EC2AC7"/>
    <w:rsid w:val="00EC5123"/>
    <w:rsid w:val="00EC60C4"/>
    <w:rsid w:val="00EC6F87"/>
    <w:rsid w:val="00EC73B8"/>
    <w:rsid w:val="00ED22AD"/>
    <w:rsid w:val="00ED3A0C"/>
    <w:rsid w:val="00ED42D8"/>
    <w:rsid w:val="00ED5CBA"/>
    <w:rsid w:val="00ED6B1C"/>
    <w:rsid w:val="00ED6B8F"/>
    <w:rsid w:val="00ED75F9"/>
    <w:rsid w:val="00ED7750"/>
    <w:rsid w:val="00EE021C"/>
    <w:rsid w:val="00EE0467"/>
    <w:rsid w:val="00EE0EBA"/>
    <w:rsid w:val="00EE25E5"/>
    <w:rsid w:val="00EE3077"/>
    <w:rsid w:val="00EE419E"/>
    <w:rsid w:val="00EE46A5"/>
    <w:rsid w:val="00EE499C"/>
    <w:rsid w:val="00EE4F56"/>
    <w:rsid w:val="00EE6AFA"/>
    <w:rsid w:val="00EE6C1B"/>
    <w:rsid w:val="00EF1147"/>
    <w:rsid w:val="00EF2FB5"/>
    <w:rsid w:val="00EF3361"/>
    <w:rsid w:val="00EF3C22"/>
    <w:rsid w:val="00EF4AAE"/>
    <w:rsid w:val="00EF5815"/>
    <w:rsid w:val="00EF5B27"/>
    <w:rsid w:val="00F00A4F"/>
    <w:rsid w:val="00F02361"/>
    <w:rsid w:val="00F02B7F"/>
    <w:rsid w:val="00F02D45"/>
    <w:rsid w:val="00F053AD"/>
    <w:rsid w:val="00F06E83"/>
    <w:rsid w:val="00F077CB"/>
    <w:rsid w:val="00F07BAB"/>
    <w:rsid w:val="00F07E15"/>
    <w:rsid w:val="00F10FB4"/>
    <w:rsid w:val="00F11714"/>
    <w:rsid w:val="00F13093"/>
    <w:rsid w:val="00F14EF9"/>
    <w:rsid w:val="00F164A5"/>
    <w:rsid w:val="00F17829"/>
    <w:rsid w:val="00F20424"/>
    <w:rsid w:val="00F205C8"/>
    <w:rsid w:val="00F24AAE"/>
    <w:rsid w:val="00F25050"/>
    <w:rsid w:val="00F25F64"/>
    <w:rsid w:val="00F2673A"/>
    <w:rsid w:val="00F2752B"/>
    <w:rsid w:val="00F27FD0"/>
    <w:rsid w:val="00F309C0"/>
    <w:rsid w:val="00F3177B"/>
    <w:rsid w:val="00F3239F"/>
    <w:rsid w:val="00F329FA"/>
    <w:rsid w:val="00F33764"/>
    <w:rsid w:val="00F339C0"/>
    <w:rsid w:val="00F33B67"/>
    <w:rsid w:val="00F3442A"/>
    <w:rsid w:val="00F3500F"/>
    <w:rsid w:val="00F352FA"/>
    <w:rsid w:val="00F36D7A"/>
    <w:rsid w:val="00F374E3"/>
    <w:rsid w:val="00F37736"/>
    <w:rsid w:val="00F37E58"/>
    <w:rsid w:val="00F42544"/>
    <w:rsid w:val="00F42D35"/>
    <w:rsid w:val="00F43569"/>
    <w:rsid w:val="00F4388B"/>
    <w:rsid w:val="00F438AB"/>
    <w:rsid w:val="00F44799"/>
    <w:rsid w:val="00F45432"/>
    <w:rsid w:val="00F45E0C"/>
    <w:rsid w:val="00F479C1"/>
    <w:rsid w:val="00F5026E"/>
    <w:rsid w:val="00F52A41"/>
    <w:rsid w:val="00F52E88"/>
    <w:rsid w:val="00F534B1"/>
    <w:rsid w:val="00F53D57"/>
    <w:rsid w:val="00F54AB7"/>
    <w:rsid w:val="00F55297"/>
    <w:rsid w:val="00F56A05"/>
    <w:rsid w:val="00F56BA8"/>
    <w:rsid w:val="00F56D51"/>
    <w:rsid w:val="00F5716E"/>
    <w:rsid w:val="00F575B0"/>
    <w:rsid w:val="00F57B16"/>
    <w:rsid w:val="00F60D21"/>
    <w:rsid w:val="00F621F8"/>
    <w:rsid w:val="00F64BDB"/>
    <w:rsid w:val="00F659F3"/>
    <w:rsid w:val="00F67C0A"/>
    <w:rsid w:val="00F71AF2"/>
    <w:rsid w:val="00F72CB1"/>
    <w:rsid w:val="00F72F7E"/>
    <w:rsid w:val="00F73FE5"/>
    <w:rsid w:val="00F744C6"/>
    <w:rsid w:val="00F76B51"/>
    <w:rsid w:val="00F76CEA"/>
    <w:rsid w:val="00F76D4A"/>
    <w:rsid w:val="00F7733B"/>
    <w:rsid w:val="00F77B3D"/>
    <w:rsid w:val="00F77C3F"/>
    <w:rsid w:val="00F81444"/>
    <w:rsid w:val="00F814BB"/>
    <w:rsid w:val="00F823E4"/>
    <w:rsid w:val="00F838CC"/>
    <w:rsid w:val="00F8487C"/>
    <w:rsid w:val="00F84EBF"/>
    <w:rsid w:val="00F85921"/>
    <w:rsid w:val="00F859C2"/>
    <w:rsid w:val="00F8617F"/>
    <w:rsid w:val="00F864E4"/>
    <w:rsid w:val="00F86DFB"/>
    <w:rsid w:val="00F90C27"/>
    <w:rsid w:val="00F914A2"/>
    <w:rsid w:val="00F92CB1"/>
    <w:rsid w:val="00F960F2"/>
    <w:rsid w:val="00F96513"/>
    <w:rsid w:val="00F9655E"/>
    <w:rsid w:val="00F96E0A"/>
    <w:rsid w:val="00F9717A"/>
    <w:rsid w:val="00F97CD3"/>
    <w:rsid w:val="00FA0FE1"/>
    <w:rsid w:val="00FA124E"/>
    <w:rsid w:val="00FA1477"/>
    <w:rsid w:val="00FA2D07"/>
    <w:rsid w:val="00FA3AA9"/>
    <w:rsid w:val="00FA3CA9"/>
    <w:rsid w:val="00FA3DCD"/>
    <w:rsid w:val="00FA4ABB"/>
    <w:rsid w:val="00FA4FA9"/>
    <w:rsid w:val="00FA58D7"/>
    <w:rsid w:val="00FA5958"/>
    <w:rsid w:val="00FA6070"/>
    <w:rsid w:val="00FA69D2"/>
    <w:rsid w:val="00FA714F"/>
    <w:rsid w:val="00FA7800"/>
    <w:rsid w:val="00FA7840"/>
    <w:rsid w:val="00FA7B5A"/>
    <w:rsid w:val="00FB013D"/>
    <w:rsid w:val="00FB0347"/>
    <w:rsid w:val="00FB0CA5"/>
    <w:rsid w:val="00FB14B1"/>
    <w:rsid w:val="00FB19EA"/>
    <w:rsid w:val="00FB2418"/>
    <w:rsid w:val="00FB2B8E"/>
    <w:rsid w:val="00FB338D"/>
    <w:rsid w:val="00FB36EE"/>
    <w:rsid w:val="00FB4628"/>
    <w:rsid w:val="00FB4A49"/>
    <w:rsid w:val="00FB5BE8"/>
    <w:rsid w:val="00FB5C31"/>
    <w:rsid w:val="00FB6F97"/>
    <w:rsid w:val="00FB79AA"/>
    <w:rsid w:val="00FC06DA"/>
    <w:rsid w:val="00FC0F97"/>
    <w:rsid w:val="00FC4330"/>
    <w:rsid w:val="00FC47FD"/>
    <w:rsid w:val="00FC5FBF"/>
    <w:rsid w:val="00FC6209"/>
    <w:rsid w:val="00FC6473"/>
    <w:rsid w:val="00FC78A6"/>
    <w:rsid w:val="00FC7A3F"/>
    <w:rsid w:val="00FD131A"/>
    <w:rsid w:val="00FD19C6"/>
    <w:rsid w:val="00FD220A"/>
    <w:rsid w:val="00FD4346"/>
    <w:rsid w:val="00FD53D8"/>
    <w:rsid w:val="00FD5E02"/>
    <w:rsid w:val="00FD6178"/>
    <w:rsid w:val="00FD6890"/>
    <w:rsid w:val="00FD6BA0"/>
    <w:rsid w:val="00FD762B"/>
    <w:rsid w:val="00FD7AA3"/>
    <w:rsid w:val="00FE005E"/>
    <w:rsid w:val="00FE0E2F"/>
    <w:rsid w:val="00FE0F23"/>
    <w:rsid w:val="00FE19C0"/>
    <w:rsid w:val="00FE1D3C"/>
    <w:rsid w:val="00FE2703"/>
    <w:rsid w:val="00FE3DBD"/>
    <w:rsid w:val="00FE3F4E"/>
    <w:rsid w:val="00FE48D9"/>
    <w:rsid w:val="00FE4958"/>
    <w:rsid w:val="00FE5B0B"/>
    <w:rsid w:val="00FE61CA"/>
    <w:rsid w:val="00FE698A"/>
    <w:rsid w:val="00FF025C"/>
    <w:rsid w:val="00FF08E9"/>
    <w:rsid w:val="00FF0A4B"/>
    <w:rsid w:val="00FF0EF1"/>
    <w:rsid w:val="00FF12BC"/>
    <w:rsid w:val="00FF1C27"/>
    <w:rsid w:val="00FF2C08"/>
    <w:rsid w:val="00FF451F"/>
    <w:rsid w:val="00FF6144"/>
    <w:rsid w:val="00FF63D0"/>
    <w:rsid w:val="00FF6C36"/>
    <w:rsid w:val="00FF7EAD"/>
    <w:rsid w:val="00FF7FF0"/>
    <w:rsid w:val="016BAB7E"/>
    <w:rsid w:val="017CD061"/>
    <w:rsid w:val="01A75980"/>
    <w:rsid w:val="01E5A4D1"/>
    <w:rsid w:val="01F51FFB"/>
    <w:rsid w:val="02C89FE0"/>
    <w:rsid w:val="02D02C0B"/>
    <w:rsid w:val="02D08132"/>
    <w:rsid w:val="02D72C4D"/>
    <w:rsid w:val="03072D4E"/>
    <w:rsid w:val="035CE5CC"/>
    <w:rsid w:val="0440E406"/>
    <w:rsid w:val="0485C059"/>
    <w:rsid w:val="07122FE9"/>
    <w:rsid w:val="07D780EF"/>
    <w:rsid w:val="092ABD36"/>
    <w:rsid w:val="0AABC69E"/>
    <w:rsid w:val="0ABC1B0B"/>
    <w:rsid w:val="0AF05CB0"/>
    <w:rsid w:val="0C5F3FC6"/>
    <w:rsid w:val="0CD9F925"/>
    <w:rsid w:val="0D67C39D"/>
    <w:rsid w:val="0E89F2F8"/>
    <w:rsid w:val="0EDB07D5"/>
    <w:rsid w:val="0F0DD1A6"/>
    <w:rsid w:val="0F89A0E8"/>
    <w:rsid w:val="11C870EC"/>
    <w:rsid w:val="11E21F92"/>
    <w:rsid w:val="12A5F3C6"/>
    <w:rsid w:val="139A7B01"/>
    <w:rsid w:val="13FB07D2"/>
    <w:rsid w:val="14535866"/>
    <w:rsid w:val="14E457E9"/>
    <w:rsid w:val="14F592D4"/>
    <w:rsid w:val="163189BB"/>
    <w:rsid w:val="168D00C1"/>
    <w:rsid w:val="18517D2D"/>
    <w:rsid w:val="186988A2"/>
    <w:rsid w:val="18A92F32"/>
    <w:rsid w:val="19524097"/>
    <w:rsid w:val="1A097B40"/>
    <w:rsid w:val="1A23BC23"/>
    <w:rsid w:val="1A7F6939"/>
    <w:rsid w:val="1AB378C6"/>
    <w:rsid w:val="1B516894"/>
    <w:rsid w:val="1B7C8FF9"/>
    <w:rsid w:val="1B99B5BD"/>
    <w:rsid w:val="1D0B494E"/>
    <w:rsid w:val="1D5DFF28"/>
    <w:rsid w:val="1D90F8B8"/>
    <w:rsid w:val="1DB270D1"/>
    <w:rsid w:val="1DD87176"/>
    <w:rsid w:val="1DFDC7FB"/>
    <w:rsid w:val="1E5B7251"/>
    <w:rsid w:val="1F754D74"/>
    <w:rsid w:val="200243CD"/>
    <w:rsid w:val="20584F69"/>
    <w:rsid w:val="20EB59F8"/>
    <w:rsid w:val="21C4DE50"/>
    <w:rsid w:val="21FA7EF5"/>
    <w:rsid w:val="220A2CB3"/>
    <w:rsid w:val="22DFD16B"/>
    <w:rsid w:val="231D4046"/>
    <w:rsid w:val="23583360"/>
    <w:rsid w:val="238F2FC8"/>
    <w:rsid w:val="23C72A0B"/>
    <w:rsid w:val="249424FA"/>
    <w:rsid w:val="2499C308"/>
    <w:rsid w:val="2514BD2B"/>
    <w:rsid w:val="2558CA4F"/>
    <w:rsid w:val="27233B21"/>
    <w:rsid w:val="2729FA97"/>
    <w:rsid w:val="2785C9AB"/>
    <w:rsid w:val="279DA10D"/>
    <w:rsid w:val="28366220"/>
    <w:rsid w:val="284697E3"/>
    <w:rsid w:val="28B8BD17"/>
    <w:rsid w:val="28CA9423"/>
    <w:rsid w:val="293E2758"/>
    <w:rsid w:val="29DADA9E"/>
    <w:rsid w:val="2A0EDA1E"/>
    <w:rsid w:val="2ADA80D8"/>
    <w:rsid w:val="2B618B2C"/>
    <w:rsid w:val="2B9544AC"/>
    <w:rsid w:val="2D02CE02"/>
    <w:rsid w:val="2D13B190"/>
    <w:rsid w:val="2D9F2A5D"/>
    <w:rsid w:val="2DAAD7FB"/>
    <w:rsid w:val="2DB40508"/>
    <w:rsid w:val="2E6C6BF7"/>
    <w:rsid w:val="2F6CFA63"/>
    <w:rsid w:val="2FB19350"/>
    <w:rsid w:val="2FF4D001"/>
    <w:rsid w:val="3062E9C1"/>
    <w:rsid w:val="30C9307A"/>
    <w:rsid w:val="30CF7A5F"/>
    <w:rsid w:val="30EEA562"/>
    <w:rsid w:val="30EF05A4"/>
    <w:rsid w:val="313D959A"/>
    <w:rsid w:val="31B20BC8"/>
    <w:rsid w:val="31D2C549"/>
    <w:rsid w:val="321877AA"/>
    <w:rsid w:val="32EF834D"/>
    <w:rsid w:val="331132CE"/>
    <w:rsid w:val="334623D3"/>
    <w:rsid w:val="33BE1BA2"/>
    <w:rsid w:val="33CA398C"/>
    <w:rsid w:val="33DE06E6"/>
    <w:rsid w:val="340529F4"/>
    <w:rsid w:val="340DB317"/>
    <w:rsid w:val="34290687"/>
    <w:rsid w:val="344111B8"/>
    <w:rsid w:val="35638DDB"/>
    <w:rsid w:val="3624CDE9"/>
    <w:rsid w:val="378BCEE4"/>
    <w:rsid w:val="3793F5EB"/>
    <w:rsid w:val="38081D35"/>
    <w:rsid w:val="384F0663"/>
    <w:rsid w:val="390C1448"/>
    <w:rsid w:val="397FB6E0"/>
    <w:rsid w:val="3989D055"/>
    <w:rsid w:val="3A514725"/>
    <w:rsid w:val="3AEBEDB3"/>
    <w:rsid w:val="3B14A6EA"/>
    <w:rsid w:val="3B3AE3A3"/>
    <w:rsid w:val="3B79F2B7"/>
    <w:rsid w:val="3B7A6018"/>
    <w:rsid w:val="3BA94F80"/>
    <w:rsid w:val="3CDA5C36"/>
    <w:rsid w:val="3D1D9DA3"/>
    <w:rsid w:val="3D2379ED"/>
    <w:rsid w:val="3D290A6A"/>
    <w:rsid w:val="3DDB30D7"/>
    <w:rsid w:val="3DF50AA0"/>
    <w:rsid w:val="3E495351"/>
    <w:rsid w:val="3E4BC636"/>
    <w:rsid w:val="3EF010DD"/>
    <w:rsid w:val="3F2375DC"/>
    <w:rsid w:val="3F37B829"/>
    <w:rsid w:val="3F6C34F7"/>
    <w:rsid w:val="423EFCBF"/>
    <w:rsid w:val="424D1B8C"/>
    <w:rsid w:val="4256274F"/>
    <w:rsid w:val="4419E60C"/>
    <w:rsid w:val="443B97E1"/>
    <w:rsid w:val="44F2C87C"/>
    <w:rsid w:val="44F43B38"/>
    <w:rsid w:val="460478A2"/>
    <w:rsid w:val="46A8D6ED"/>
    <w:rsid w:val="46C210D5"/>
    <w:rsid w:val="477C25C3"/>
    <w:rsid w:val="47D5C09A"/>
    <w:rsid w:val="47DBC29C"/>
    <w:rsid w:val="48144549"/>
    <w:rsid w:val="483B7EE1"/>
    <w:rsid w:val="48664747"/>
    <w:rsid w:val="48B737EB"/>
    <w:rsid w:val="49023F51"/>
    <w:rsid w:val="493F51EB"/>
    <w:rsid w:val="49899566"/>
    <w:rsid w:val="498A2D79"/>
    <w:rsid w:val="4990AACF"/>
    <w:rsid w:val="4A0BC5E9"/>
    <w:rsid w:val="4A778072"/>
    <w:rsid w:val="4A7B701D"/>
    <w:rsid w:val="4AD5DFB0"/>
    <w:rsid w:val="4BA6F9FD"/>
    <w:rsid w:val="4BC64307"/>
    <w:rsid w:val="4C559A4A"/>
    <w:rsid w:val="4CA4ADA6"/>
    <w:rsid w:val="4D222305"/>
    <w:rsid w:val="4D8CE7CB"/>
    <w:rsid w:val="4DCAAC88"/>
    <w:rsid w:val="4DE52BBA"/>
    <w:rsid w:val="4E12A7F1"/>
    <w:rsid w:val="4EC4FF51"/>
    <w:rsid w:val="4F6B3039"/>
    <w:rsid w:val="4F913F00"/>
    <w:rsid w:val="4FCFFD96"/>
    <w:rsid w:val="50450742"/>
    <w:rsid w:val="51375648"/>
    <w:rsid w:val="51CAF562"/>
    <w:rsid w:val="522F5356"/>
    <w:rsid w:val="52E3B785"/>
    <w:rsid w:val="53F2E4B9"/>
    <w:rsid w:val="54415519"/>
    <w:rsid w:val="544516F8"/>
    <w:rsid w:val="54F99A65"/>
    <w:rsid w:val="55451F32"/>
    <w:rsid w:val="556B77C2"/>
    <w:rsid w:val="57034D9E"/>
    <w:rsid w:val="5736F668"/>
    <w:rsid w:val="57568510"/>
    <w:rsid w:val="57CE1754"/>
    <w:rsid w:val="5915416F"/>
    <w:rsid w:val="59691577"/>
    <w:rsid w:val="59710FDD"/>
    <w:rsid w:val="5A636E23"/>
    <w:rsid w:val="5A80960D"/>
    <w:rsid w:val="5A96906D"/>
    <w:rsid w:val="5AAAA5B7"/>
    <w:rsid w:val="5AB509C8"/>
    <w:rsid w:val="5AC64FFA"/>
    <w:rsid w:val="5B744A98"/>
    <w:rsid w:val="5BA3B8FD"/>
    <w:rsid w:val="5BE64B71"/>
    <w:rsid w:val="5BF61237"/>
    <w:rsid w:val="5C2B3505"/>
    <w:rsid w:val="5C9076F9"/>
    <w:rsid w:val="5CE2EE76"/>
    <w:rsid w:val="5D2A50A8"/>
    <w:rsid w:val="5D7C4102"/>
    <w:rsid w:val="5E128664"/>
    <w:rsid w:val="5E2785E2"/>
    <w:rsid w:val="5E3A31C4"/>
    <w:rsid w:val="5EAC8494"/>
    <w:rsid w:val="5F07802F"/>
    <w:rsid w:val="5F0B3A54"/>
    <w:rsid w:val="60FF6D84"/>
    <w:rsid w:val="6154F134"/>
    <w:rsid w:val="615F2927"/>
    <w:rsid w:val="61CF2BFB"/>
    <w:rsid w:val="6273076B"/>
    <w:rsid w:val="634712F9"/>
    <w:rsid w:val="635C3D93"/>
    <w:rsid w:val="63B2200B"/>
    <w:rsid w:val="640B113C"/>
    <w:rsid w:val="653743A5"/>
    <w:rsid w:val="65AF5247"/>
    <w:rsid w:val="65EBE344"/>
    <w:rsid w:val="664292CC"/>
    <w:rsid w:val="682E99E9"/>
    <w:rsid w:val="6845C5E7"/>
    <w:rsid w:val="68BC9AF6"/>
    <w:rsid w:val="69275A60"/>
    <w:rsid w:val="69453286"/>
    <w:rsid w:val="69535BF0"/>
    <w:rsid w:val="69D93307"/>
    <w:rsid w:val="69F044D3"/>
    <w:rsid w:val="6A2C7824"/>
    <w:rsid w:val="6A383513"/>
    <w:rsid w:val="6BD69ACD"/>
    <w:rsid w:val="6DA1BB5C"/>
    <w:rsid w:val="6E192AAC"/>
    <w:rsid w:val="6E25C3A7"/>
    <w:rsid w:val="6E598551"/>
    <w:rsid w:val="6ECBFA1B"/>
    <w:rsid w:val="6ED5F0E7"/>
    <w:rsid w:val="6F665CAB"/>
    <w:rsid w:val="6F927A8E"/>
    <w:rsid w:val="6FCD9E98"/>
    <w:rsid w:val="70D1C5FA"/>
    <w:rsid w:val="713F88C3"/>
    <w:rsid w:val="71E3ABD8"/>
    <w:rsid w:val="71F47B6A"/>
    <w:rsid w:val="71FD8F6F"/>
    <w:rsid w:val="72E999AB"/>
    <w:rsid w:val="73310162"/>
    <w:rsid w:val="7369C088"/>
    <w:rsid w:val="737CB6F1"/>
    <w:rsid w:val="739B948F"/>
    <w:rsid w:val="73AF2F9E"/>
    <w:rsid w:val="746BB6BB"/>
    <w:rsid w:val="757F8139"/>
    <w:rsid w:val="75E08E08"/>
    <w:rsid w:val="75EDF3E4"/>
    <w:rsid w:val="75F54323"/>
    <w:rsid w:val="763405E5"/>
    <w:rsid w:val="7698D3A6"/>
    <w:rsid w:val="77209A21"/>
    <w:rsid w:val="7728B300"/>
    <w:rsid w:val="77C73651"/>
    <w:rsid w:val="77E6CED5"/>
    <w:rsid w:val="77ED615D"/>
    <w:rsid w:val="78227886"/>
    <w:rsid w:val="78C98E76"/>
    <w:rsid w:val="792F6005"/>
    <w:rsid w:val="796C4F1E"/>
    <w:rsid w:val="798DCF10"/>
    <w:rsid w:val="79EA201F"/>
    <w:rsid w:val="7A8F3F36"/>
    <w:rsid w:val="7AAA659A"/>
    <w:rsid w:val="7B4458B7"/>
    <w:rsid w:val="7BCCC9BE"/>
    <w:rsid w:val="7BD1E118"/>
    <w:rsid w:val="7CF873E9"/>
    <w:rsid w:val="7D032611"/>
    <w:rsid w:val="7D053E71"/>
    <w:rsid w:val="7DCAC7B8"/>
    <w:rsid w:val="7E01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A25A1"/>
  <w15:chartTrackingRefBased/>
  <w15:docId w15:val="{7D82746E-D900-49B6-8D93-FA934151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ook Antiqua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09C"/>
    <w:pPr>
      <w:spacing w:after="240" w:line="276" w:lineRule="auto"/>
    </w:pPr>
    <w:rPr>
      <w:rFonts w:ascii="Sora Light" w:hAnsi="Sora Light" w:cs="Sora Light"/>
      <w:color w:val="000000" w:themeColor="text1"/>
      <w:sz w:val="22"/>
      <w:szCs w:val="22"/>
    </w:rPr>
  </w:style>
  <w:style w:type="paragraph" w:styleId="Heading1">
    <w:name w:val="heading 1"/>
    <w:basedOn w:val="Normal"/>
    <w:next w:val="Heading2"/>
    <w:link w:val="Heading1Char"/>
    <w:qFormat/>
    <w:rsid w:val="00AA7773"/>
    <w:pPr>
      <w:numPr>
        <w:numId w:val="3"/>
      </w:numPr>
      <w:spacing w:after="360" w:line="240" w:lineRule="auto"/>
      <w:outlineLvl w:val="0"/>
    </w:pPr>
    <w:rPr>
      <w:rFonts w:ascii="Sora ExtraBold" w:eastAsiaTheme="minorEastAsia" w:hAnsi="Sora ExtraBold" w:cs="Sora ExtraBold"/>
      <w:b/>
      <w:bCs/>
      <w:color w:val="0085CA" w:themeColor="accent6"/>
      <w:spacing w:val="-2"/>
      <w:sz w:val="48"/>
      <w:szCs w:val="48"/>
    </w:rPr>
  </w:style>
  <w:style w:type="paragraph" w:styleId="Heading2">
    <w:name w:val="heading 2"/>
    <w:basedOn w:val="Normal"/>
    <w:next w:val="Normal"/>
    <w:link w:val="Heading2Char"/>
    <w:unhideWhenUsed/>
    <w:qFormat/>
    <w:rsid w:val="00AA7773"/>
    <w:pPr>
      <w:keepNext/>
      <w:numPr>
        <w:ilvl w:val="1"/>
        <w:numId w:val="3"/>
      </w:numPr>
      <w:spacing w:before="360" w:after="280" w:line="240" w:lineRule="auto"/>
      <w:outlineLvl w:val="1"/>
    </w:pPr>
    <w:rPr>
      <w:rFonts w:ascii="Sora ExtraBold" w:hAnsi="Sora ExtraBold" w:cs="Sora ExtraBold"/>
      <w:b/>
      <w:bCs/>
      <w:color w:val="001E60" w:themeColor="text2"/>
      <w:spacing w:val="-2"/>
      <w:sz w:val="36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55D77"/>
    <w:pPr>
      <w:keepNext/>
      <w:numPr>
        <w:ilvl w:val="2"/>
        <w:numId w:val="3"/>
      </w:numPr>
      <w:spacing w:before="360" w:after="120"/>
      <w:outlineLvl w:val="2"/>
    </w:pPr>
    <w:rPr>
      <w:rFonts w:ascii="Sora ExtraBold" w:eastAsiaTheme="majorEastAsia" w:hAnsi="Sora ExtraBold" w:cs="Sora ExtraBold"/>
      <w:b/>
      <w:bCs/>
      <w:color w:val="001E60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rsid w:val="001F58D0"/>
    <w:pPr>
      <w:keepNext/>
      <w:keepLines/>
      <w:spacing w:before="360" w:after="0"/>
      <w:outlineLvl w:val="3"/>
    </w:pPr>
    <w:rPr>
      <w:rFonts w:ascii="Sora SemiBold" w:eastAsiaTheme="majorEastAsia" w:hAnsi="Sora SemiBold" w:cs="Sora SemiBold"/>
      <w:b/>
      <w:bCs/>
      <w:color w:val="001E60" w:themeColor="text2"/>
      <w:sz w:val="24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7C5064"/>
    <w:pPr>
      <w:keepNext/>
      <w:keepLines/>
      <w:spacing w:before="120" w:after="120"/>
      <w:outlineLvl w:val="4"/>
    </w:pPr>
    <w:rPr>
      <w:rFonts w:ascii="Sora SemiBold" w:eastAsiaTheme="majorEastAsia" w:hAnsi="Sora SemiBold" w:cs="Sora SemiBold"/>
      <w:b/>
      <w:bCs/>
      <w:color w:val="008062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nhideWhenUsed/>
    <w:rsid w:val="00714116"/>
    <w:pPr>
      <w:keepNext/>
      <w:keepLines/>
      <w:spacing w:before="120" w:after="120"/>
      <w:outlineLvl w:val="5"/>
    </w:pPr>
    <w:rPr>
      <w:rFonts w:ascii="Sora SemiBold" w:eastAsiaTheme="majorEastAsia" w:hAnsi="Sora SemiBold" w:cstheme="majorBidi"/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7773"/>
    <w:rPr>
      <w:rFonts w:ascii="Sora ExtraBold" w:eastAsiaTheme="minorEastAsia" w:hAnsi="Sora ExtraBold" w:cs="Sora ExtraBold"/>
      <w:b/>
      <w:bCs/>
      <w:color w:val="0085CA" w:themeColor="accent6"/>
      <w:spacing w:val="-2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B6D00"/>
    <w:pPr>
      <w:tabs>
        <w:tab w:val="center" w:pos="4513"/>
        <w:tab w:val="right" w:pos="9026"/>
      </w:tabs>
      <w:spacing w:after="0"/>
    </w:pPr>
    <w:rPr>
      <w:noProof/>
      <w:color w:val="001E60" w:themeColor="text2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B6D00"/>
    <w:rPr>
      <w:rFonts w:ascii="Sora Light" w:hAnsi="Sora Light" w:cs="Sora Light"/>
      <w:noProof/>
      <w:color w:val="001E60" w:themeColor="text2"/>
    </w:rPr>
  </w:style>
  <w:style w:type="paragraph" w:styleId="Footer">
    <w:name w:val="footer"/>
    <w:basedOn w:val="Normal"/>
    <w:link w:val="FooterChar"/>
    <w:uiPriority w:val="11"/>
    <w:unhideWhenUsed/>
    <w:rsid w:val="00E04C61"/>
    <w:pPr>
      <w:tabs>
        <w:tab w:val="right" w:pos="9637"/>
      </w:tabs>
    </w:pPr>
    <w:rPr>
      <w:rFonts w:ascii="Sora ExtraBold" w:hAnsi="Sora ExtraBold" w:cs="Sora ExtraBold"/>
      <w:b/>
      <w:bCs/>
      <w:color w:val="001E60" w:themeColor="text2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11"/>
    <w:rsid w:val="00E04C61"/>
    <w:rPr>
      <w:rFonts w:ascii="Sora ExtraBold" w:hAnsi="Sora ExtraBold" w:cs="Sora ExtraBold"/>
      <w:b/>
      <w:bCs/>
      <w:color w:val="001E60" w:themeColor="text2"/>
    </w:rPr>
  </w:style>
  <w:style w:type="paragraph" w:styleId="BodyText2">
    <w:name w:val="Body Text 2"/>
    <w:aliases w:val="Extra space after"/>
    <w:basedOn w:val="Normal"/>
    <w:link w:val="BodyText2Char"/>
    <w:uiPriority w:val="99"/>
    <w:unhideWhenUsed/>
    <w:rsid w:val="00456DB4"/>
    <w:pPr>
      <w:spacing w:after="360"/>
    </w:pPr>
  </w:style>
  <w:style w:type="character" w:customStyle="1" w:styleId="BodyText2Char">
    <w:name w:val="Body Text 2 Char"/>
    <w:aliases w:val="Extra space after Char"/>
    <w:basedOn w:val="DefaultParagraphFont"/>
    <w:link w:val="BodyText2"/>
    <w:uiPriority w:val="99"/>
    <w:rsid w:val="00456DB4"/>
    <w:rPr>
      <w:rFonts w:ascii="Sora Light" w:hAnsi="Sora Light" w:cs="Sora Light"/>
      <w:color w:val="000000" w:themeColor="text1"/>
      <w:sz w:val="22"/>
      <w:szCs w:val="22"/>
    </w:rPr>
  </w:style>
  <w:style w:type="paragraph" w:styleId="BodyText">
    <w:name w:val="Body Text"/>
    <w:aliases w:val="Bold Opening Paragraph"/>
    <w:basedOn w:val="Normal"/>
    <w:next w:val="Normal"/>
    <w:link w:val="BodyTextChar"/>
    <w:uiPriority w:val="99"/>
    <w:rsid w:val="0043636F"/>
    <w:rPr>
      <w:rFonts w:ascii="Sora SemiBold" w:hAnsi="Sora SemiBold" w:cs="Sora SemiBold"/>
      <w:b/>
      <w:bCs/>
      <w:color w:val="0085CA" w:themeColor="accent6"/>
      <w:sz w:val="24"/>
      <w:szCs w:val="24"/>
    </w:rPr>
  </w:style>
  <w:style w:type="character" w:customStyle="1" w:styleId="BodyTextChar">
    <w:name w:val="Body Text Char"/>
    <w:aliases w:val="Bold Opening Paragraph Char"/>
    <w:basedOn w:val="DefaultParagraphFont"/>
    <w:link w:val="BodyText"/>
    <w:uiPriority w:val="99"/>
    <w:rsid w:val="0043636F"/>
    <w:rPr>
      <w:rFonts w:ascii="Sora SemiBold" w:hAnsi="Sora SemiBold" w:cs="Sora SemiBold"/>
      <w:b/>
      <w:bCs/>
      <w:color w:val="0085CA" w:themeColor="accent6"/>
      <w:sz w:val="24"/>
      <w:szCs w:val="24"/>
    </w:rPr>
  </w:style>
  <w:style w:type="table" w:styleId="TableGrid">
    <w:name w:val="Table Grid"/>
    <w:aliases w:val="RS Blank Table"/>
    <w:basedOn w:val="TableNormal"/>
    <w:uiPriority w:val="39"/>
    <w:rsid w:val="00696E01"/>
    <w:pPr>
      <w:spacing w:line="300" w:lineRule="exact"/>
      <w:ind w:left="57" w:right="57"/>
    </w:pPr>
    <w:rPr>
      <w:rFonts w:ascii="Sora Light" w:hAnsi="Sora Light"/>
    </w:rPr>
    <w:tblPr>
      <w:tblBorders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auto"/>
    </w:tcPr>
    <w:tblStylePr w:type="firstRow">
      <w:pPr>
        <w:wordWrap/>
        <w:jc w:val="left"/>
      </w:pPr>
      <w:rPr>
        <w:rFonts w:ascii="Sora SemiBold" w:hAnsi="Sora SemiBold"/>
        <w:b/>
        <w:i w:val="0"/>
        <w:color w:val="FFFFFF" w:themeColor="background1"/>
        <w:sz w:val="20"/>
      </w:rPr>
      <w:tblPr/>
      <w:tcPr>
        <w:shd w:val="clear" w:color="auto" w:fill="00AB84" w:themeFill="accent1"/>
      </w:tcPr>
    </w:tblStylePr>
    <w:tblStylePr w:type="firstCol">
      <w:pPr>
        <w:wordWrap/>
        <w:ind w:leftChars="0" w:left="0" w:rightChars="0" w:right="0"/>
        <w:jc w:val="left"/>
      </w:pPr>
      <w:rPr>
        <w:rFonts w:ascii="Sora SemiBold" w:hAnsi="Sora SemiBold"/>
        <w:b/>
        <w:i w:val="0"/>
        <w:color w:val="000000" w:themeColor="text1"/>
        <w:sz w:val="20"/>
      </w:rPr>
    </w:tblStylePr>
  </w:style>
  <w:style w:type="character" w:customStyle="1" w:styleId="Heading2Char">
    <w:name w:val="Heading 2 Char"/>
    <w:basedOn w:val="DefaultParagraphFont"/>
    <w:link w:val="Heading2"/>
    <w:rsid w:val="00AA7773"/>
    <w:rPr>
      <w:rFonts w:ascii="Sora ExtraBold" w:hAnsi="Sora ExtraBold" w:cs="Sora ExtraBold"/>
      <w:b/>
      <w:bCs/>
      <w:color w:val="001E60" w:themeColor="text2"/>
      <w:spacing w:val="-2"/>
      <w:sz w:val="36"/>
      <w:szCs w:val="32"/>
    </w:rPr>
  </w:style>
  <w:style w:type="paragraph" w:customStyle="1" w:styleId="CoverSubTitle">
    <w:name w:val="Cover Sub Title"/>
    <w:basedOn w:val="Normal"/>
    <w:uiPriority w:val="8"/>
    <w:qFormat/>
    <w:rsid w:val="00A609CD"/>
    <w:pPr>
      <w:spacing w:after="280" w:line="440" w:lineRule="exact"/>
    </w:pPr>
    <w:rPr>
      <w:rFonts w:ascii="Sora" w:hAnsi="Sora" w:cs="Sora"/>
      <w:b/>
      <w:color w:val="FFFFFF" w:themeColor="background1"/>
      <w:sz w:val="36"/>
    </w:rPr>
  </w:style>
  <w:style w:type="paragraph" w:customStyle="1" w:styleId="CoverTitle">
    <w:name w:val="Cover Title"/>
    <w:basedOn w:val="Normal"/>
    <w:next w:val="CoverSubTitle"/>
    <w:uiPriority w:val="8"/>
    <w:qFormat/>
    <w:rsid w:val="00A843ED"/>
    <w:pPr>
      <w:pBdr>
        <w:top w:val="single" w:sz="24" w:space="10" w:color="F2A900" w:themeColor="accent4"/>
      </w:pBdr>
      <w:spacing w:after="360" w:line="240" w:lineRule="auto"/>
    </w:pPr>
    <w:rPr>
      <w:rFonts w:ascii="Sora ExtraBold" w:eastAsia="Lato" w:hAnsi="Sora ExtraBold" w:cs="Sora ExtraBold"/>
      <w:b/>
      <w:bCs/>
      <w:color w:val="FFFFFF" w:themeColor="background1"/>
      <w:sz w:val="64"/>
      <w:szCs w:val="64"/>
    </w:rPr>
  </w:style>
  <w:style w:type="numbering" w:customStyle="1" w:styleId="CurrentList1">
    <w:name w:val="Current List1"/>
    <w:uiPriority w:val="99"/>
    <w:rsid w:val="00737879"/>
    <w:pPr>
      <w:numPr>
        <w:numId w:val="5"/>
      </w:numPr>
    </w:pPr>
  </w:style>
  <w:style w:type="paragraph" w:customStyle="1" w:styleId="CoverDate">
    <w:name w:val="Cover Date"/>
    <w:basedOn w:val="Normal"/>
    <w:uiPriority w:val="8"/>
    <w:qFormat/>
    <w:rsid w:val="009F1C8B"/>
    <w:pPr>
      <w:spacing w:line="240" w:lineRule="auto"/>
    </w:pPr>
    <w:rPr>
      <w:rFonts w:ascii="Sora ExtraBold" w:hAnsi="Sora ExtraBold" w:cs="Sora ExtraBold"/>
      <w:b/>
      <w:bCs/>
      <w:color w:val="FFFFFF" w:themeColor="background1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A55D77"/>
    <w:rPr>
      <w:rFonts w:ascii="Sora ExtraBold" w:eastAsiaTheme="majorEastAsia" w:hAnsi="Sora ExtraBold" w:cs="Sora ExtraBold"/>
      <w:b/>
      <w:bCs/>
      <w:color w:val="001E60" w:themeColor="text2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2550AF"/>
    <w:pPr>
      <w:numPr>
        <w:numId w:val="6"/>
      </w:numPr>
      <w:contextualSpacing/>
    </w:pPr>
    <w:rPr>
      <w:rFonts w:eastAsiaTheme="minorEastAsia" w:cstheme="minorBidi"/>
      <w:color w:val="000000"/>
      <w:szCs w:val="20"/>
    </w:rPr>
  </w:style>
  <w:style w:type="paragraph" w:styleId="Caption">
    <w:name w:val="caption"/>
    <w:basedOn w:val="Normal"/>
    <w:next w:val="Normal"/>
    <w:uiPriority w:val="1"/>
    <w:unhideWhenUsed/>
    <w:qFormat/>
    <w:rsid w:val="00D14BD1"/>
    <w:pPr>
      <w:keepNext/>
      <w:spacing w:before="120"/>
    </w:pPr>
    <w:rPr>
      <w:rFonts w:ascii="Sora SemiBold" w:eastAsiaTheme="minorEastAsia" w:hAnsi="Sora SemiBold" w:cs="Sora SemiBold"/>
      <w:bCs/>
      <w:color w:val="00AB84" w:themeColor="accent1"/>
      <w:sz w:val="24"/>
      <w:szCs w:val="24"/>
      <w:lang w:eastAsia="en-GB"/>
    </w:rPr>
  </w:style>
  <w:style w:type="paragraph" w:customStyle="1" w:styleId="Page">
    <w:name w:val="Page"/>
    <w:basedOn w:val="Footer"/>
    <w:uiPriority w:val="10"/>
    <w:rsid w:val="00696E01"/>
    <w:pPr>
      <w:spacing w:before="160" w:line="240" w:lineRule="auto"/>
      <w:jc w:val="right"/>
    </w:pPr>
    <w:rPr>
      <w:rFonts w:eastAsiaTheme="minorEastAsia" w:cstheme="minorHAnsi"/>
      <w:color w:val="0085CA" w:themeColor="accent6"/>
      <w:sz w:val="14"/>
      <w:szCs w:val="14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A632C"/>
    <w:pPr>
      <w:tabs>
        <w:tab w:val="right" w:pos="9627"/>
      </w:tabs>
      <w:spacing w:before="300" w:after="120"/>
      <w:ind w:left="2268"/>
    </w:pPr>
    <w:rPr>
      <w:rFonts w:ascii="Sora ExtraBold" w:hAnsi="Sora ExtraBold" w:cs="Sora ExtraBold"/>
      <w:b/>
      <w:bCs/>
      <w:noProof/>
      <w:color w:val="001E60" w:themeColor="text2"/>
      <w:sz w:val="28"/>
      <w:szCs w:val="24"/>
    </w:rPr>
  </w:style>
  <w:style w:type="paragraph" w:styleId="TOC2">
    <w:name w:val="toc 2"/>
    <w:basedOn w:val="Normal"/>
    <w:next w:val="Normal"/>
    <w:uiPriority w:val="39"/>
    <w:unhideWhenUsed/>
    <w:qFormat/>
    <w:rsid w:val="002A632C"/>
    <w:pPr>
      <w:tabs>
        <w:tab w:val="right" w:pos="9637"/>
      </w:tabs>
      <w:spacing w:after="120"/>
      <w:ind w:left="2268"/>
    </w:pPr>
    <w:rPr>
      <w:rFonts w:asciiTheme="minorHAnsi" w:hAnsiTheme="minorHAnsi" w:cstheme="minorHAnsi"/>
      <w:bCs/>
    </w:rPr>
  </w:style>
  <w:style w:type="paragraph" w:styleId="TOC3">
    <w:name w:val="toc 3"/>
    <w:basedOn w:val="Normal"/>
    <w:next w:val="Normal"/>
    <w:autoRedefine/>
    <w:uiPriority w:val="39"/>
    <w:unhideWhenUsed/>
    <w:rsid w:val="002A632C"/>
    <w:pPr>
      <w:tabs>
        <w:tab w:val="right" w:pos="9637"/>
      </w:tabs>
      <w:spacing w:after="120"/>
      <w:ind w:left="2835"/>
    </w:pPr>
    <w:rPr>
      <w:rFonts w:asciiTheme="minorHAnsi" w:hAnsiTheme="minorHAnsi" w:cstheme="minorHAnsi"/>
      <w:sz w:val="20"/>
      <w:szCs w:val="20"/>
    </w:rPr>
  </w:style>
  <w:style w:type="numbering" w:customStyle="1" w:styleId="RSNumberedList">
    <w:name w:val="RS Numbered List"/>
    <w:uiPriority w:val="99"/>
    <w:rsid w:val="00AD3860"/>
    <w:pPr>
      <w:numPr>
        <w:numId w:val="1"/>
      </w:numPr>
    </w:pPr>
  </w:style>
  <w:style w:type="numbering" w:customStyle="1" w:styleId="RSBulletList">
    <w:name w:val="RS Bullet List"/>
    <w:uiPriority w:val="99"/>
    <w:rsid w:val="00737879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513B99"/>
    <w:pPr>
      <w:keepNext/>
      <w:keepLines/>
      <w:numPr>
        <w:numId w:val="0"/>
      </w:numPr>
      <w:pBdr>
        <w:top w:val="single" w:sz="24" w:space="10" w:color="00AB84" w:themeColor="accent1"/>
      </w:pBdr>
      <w:spacing w:after="560"/>
      <w:ind w:left="2268"/>
      <w:outlineLvl w:val="9"/>
    </w:pPr>
    <w:rPr>
      <w:rFonts w:eastAsiaTheme="majorEastAsia"/>
      <w:spacing w:val="0"/>
      <w:sz w:val="64"/>
      <w:szCs w:val="64"/>
    </w:rPr>
  </w:style>
  <w:style w:type="character" w:styleId="Hyperlink">
    <w:name w:val="Hyperlink"/>
    <w:basedOn w:val="DefaultParagraphFont"/>
    <w:uiPriority w:val="99"/>
    <w:unhideWhenUsed/>
    <w:rsid w:val="00D912DA"/>
    <w:rPr>
      <w:rFonts w:ascii="Sora Light" w:hAnsi="Sora Light"/>
      <w:b w:val="0"/>
      <w:i w:val="0"/>
      <w:color w:val="0085CA" w:themeColor="accent6"/>
      <w:u w:val="single"/>
    </w:rPr>
  </w:style>
  <w:style w:type="character" w:customStyle="1" w:styleId="Bold">
    <w:name w:val="Bold"/>
    <w:basedOn w:val="DefaultParagraphFont"/>
    <w:uiPriority w:val="1"/>
    <w:qFormat/>
    <w:rsid w:val="0043636F"/>
    <w:rPr>
      <w:rFonts w:ascii="Sora SemiBold" w:hAnsi="Sora SemiBold" w:cs="Sora SemiBold"/>
      <w:b/>
      <w:bCs/>
      <w:color w:val="001E60" w:themeColor="text2"/>
    </w:rPr>
  </w:style>
  <w:style w:type="character" w:customStyle="1" w:styleId="Heading5Char">
    <w:name w:val="Heading 5 Char"/>
    <w:basedOn w:val="DefaultParagraphFont"/>
    <w:link w:val="Heading5"/>
    <w:rsid w:val="007C5064"/>
    <w:rPr>
      <w:rFonts w:ascii="Sora SemiBold" w:eastAsiaTheme="majorEastAsia" w:hAnsi="Sora SemiBold" w:cs="Sora SemiBold"/>
      <w:b/>
      <w:bCs/>
      <w:color w:val="008062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5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50F"/>
    <w:rPr>
      <w:rFonts w:ascii="Segoe UI" w:hAnsi="Segoe UI" w:cs="Segoe UI"/>
      <w:color w:val="000000" w:themeColor="tex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5592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714116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714116"/>
    <w:rPr>
      <w:rFonts w:ascii="Lato Light" w:hAnsi="Lato Light" w:cs="Book Antiqua"/>
      <w:b/>
      <w:bCs/>
      <w:color w:val="000000" w:themeColor="text1"/>
    </w:rPr>
  </w:style>
  <w:style w:type="table" w:styleId="TableGridLight">
    <w:name w:val="Grid Table Light"/>
    <w:basedOn w:val="TableNormal"/>
    <w:uiPriority w:val="40"/>
    <w:rsid w:val="002466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6475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7764"/>
    <w:pPr>
      <w:spacing w:after="12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7764"/>
    <w:rPr>
      <w:rFonts w:ascii="Sora Light" w:hAnsi="Sora Light" w:cs="Sora Light"/>
      <w:color w:val="000000" w:themeColor="text1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E8712B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5D690A"/>
    <w:rPr>
      <w:color w:val="001E60" w:themeColor="text2"/>
      <w:bdr w:val="none" w:sz="0" w:space="0" w:color="auto"/>
      <w:shd w:val="clear" w:color="auto" w:fill="D9D9D9" w:themeFill="background1" w:themeFillShade="D9"/>
    </w:rPr>
  </w:style>
  <w:style w:type="paragraph" w:styleId="Revision">
    <w:name w:val="Revision"/>
    <w:hidden/>
    <w:uiPriority w:val="99"/>
    <w:semiHidden/>
    <w:rsid w:val="00A4706B"/>
    <w:rPr>
      <w:rFonts w:ascii="Lato Light" w:hAnsi="Lato Light" w:cs="Book Antiqua"/>
      <w:color w:val="000000" w:themeColor="text1"/>
      <w:sz w:val="22"/>
      <w:szCs w:val="22"/>
    </w:rPr>
  </w:style>
  <w:style w:type="numbering" w:customStyle="1" w:styleId="CurrentList2">
    <w:name w:val="Current List2"/>
    <w:uiPriority w:val="99"/>
    <w:rsid w:val="002550AF"/>
    <w:pPr>
      <w:numPr>
        <w:numId w:val="7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72CE8"/>
    <w:rPr>
      <w:rFonts w:ascii="Sora Light" w:eastAsiaTheme="minorEastAsia" w:hAnsi="Sora Light" w:cstheme="minorBidi"/>
      <w:color w:val="000000"/>
      <w:sz w:val="22"/>
    </w:rPr>
  </w:style>
  <w:style w:type="character" w:customStyle="1" w:styleId="Heading4Char">
    <w:name w:val="Heading 4 Char"/>
    <w:basedOn w:val="DefaultParagraphFont"/>
    <w:link w:val="Heading4"/>
    <w:rsid w:val="001F58D0"/>
    <w:rPr>
      <w:rFonts w:ascii="Sora SemiBold" w:eastAsiaTheme="majorEastAsia" w:hAnsi="Sora SemiBold" w:cs="Sora SemiBold"/>
      <w:b/>
      <w:bCs/>
      <w:color w:val="001E60" w:themeColor="text2"/>
      <w:sz w:val="24"/>
      <w:szCs w:val="24"/>
    </w:rPr>
  </w:style>
  <w:style w:type="table" w:styleId="ListTable3-Accent1">
    <w:name w:val="List Table 3 Accent 1"/>
    <w:basedOn w:val="TableNormal"/>
    <w:uiPriority w:val="48"/>
    <w:rsid w:val="004E2A8D"/>
    <w:tblPr>
      <w:tblStyleRowBandSize w:val="1"/>
      <w:tblStyleColBandSize w:val="1"/>
      <w:tblBorders>
        <w:top w:val="single" w:sz="4" w:space="0" w:color="00AB84" w:themeColor="accent1"/>
        <w:left w:val="single" w:sz="4" w:space="0" w:color="00AB84" w:themeColor="accent1"/>
        <w:bottom w:val="single" w:sz="4" w:space="0" w:color="00AB84" w:themeColor="accent1"/>
        <w:right w:val="single" w:sz="4" w:space="0" w:color="00AB8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B84" w:themeFill="accent1"/>
      </w:tcPr>
    </w:tblStylePr>
    <w:tblStylePr w:type="lastRow">
      <w:rPr>
        <w:b/>
        <w:bCs/>
      </w:rPr>
      <w:tblPr/>
      <w:tcPr>
        <w:tcBorders>
          <w:top w:val="double" w:sz="4" w:space="0" w:color="00AB8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B84" w:themeColor="accent1"/>
          <w:right w:val="single" w:sz="4" w:space="0" w:color="00AB84" w:themeColor="accent1"/>
        </w:tcBorders>
      </w:tcPr>
    </w:tblStylePr>
    <w:tblStylePr w:type="band1Horz">
      <w:tblPr/>
      <w:tcPr>
        <w:tcBorders>
          <w:top w:val="single" w:sz="4" w:space="0" w:color="00AB84" w:themeColor="accent1"/>
          <w:bottom w:val="single" w:sz="4" w:space="0" w:color="00AB8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B84" w:themeColor="accent1"/>
          <w:left w:val="nil"/>
        </w:tcBorders>
      </w:tcPr>
    </w:tblStylePr>
    <w:tblStylePr w:type="swCell">
      <w:tblPr/>
      <w:tcPr>
        <w:tcBorders>
          <w:top w:val="double" w:sz="4" w:space="0" w:color="00AB84" w:themeColor="accent1"/>
          <w:right w:val="nil"/>
        </w:tcBorders>
      </w:tcPr>
    </w:tblStylePr>
  </w:style>
  <w:style w:type="character" w:customStyle="1" w:styleId="Heading6Char">
    <w:name w:val="Heading 6 Char"/>
    <w:basedOn w:val="DefaultParagraphFont"/>
    <w:link w:val="Heading6"/>
    <w:rsid w:val="00714116"/>
    <w:rPr>
      <w:rFonts w:ascii="Sora SemiBold" w:eastAsiaTheme="majorEastAsia" w:hAnsi="Sora SemiBold" w:cstheme="majorBidi"/>
      <w:b/>
      <w:color w:val="FFFFFF" w:themeColor="background1"/>
      <w:sz w:val="22"/>
      <w:szCs w:val="22"/>
    </w:rPr>
  </w:style>
  <w:style w:type="paragraph" w:customStyle="1" w:styleId="Tablecopy">
    <w:name w:val="Table copy"/>
    <w:basedOn w:val="Normal"/>
    <w:qFormat/>
    <w:rsid w:val="006C35E6"/>
    <w:pPr>
      <w:spacing w:before="120" w:after="120"/>
    </w:pPr>
  </w:style>
  <w:style w:type="paragraph" w:customStyle="1" w:styleId="TableHeaders">
    <w:name w:val="Table Headers"/>
    <w:basedOn w:val="Normal"/>
    <w:qFormat/>
    <w:rsid w:val="00564EF2"/>
    <w:pPr>
      <w:spacing w:before="120" w:after="120"/>
    </w:pPr>
    <w:rPr>
      <w:rFonts w:ascii="Sora SemiBold" w:hAnsi="Sora SemiBold" w:cs="Sora SemiBold"/>
      <w:b/>
      <w:bCs/>
      <w:color w:val="FFFFFF" w:themeColor="background1"/>
    </w:rPr>
  </w:style>
  <w:style w:type="character" w:styleId="PageNumber">
    <w:name w:val="page number"/>
    <w:basedOn w:val="DefaultParagraphFont"/>
    <w:uiPriority w:val="99"/>
    <w:semiHidden/>
    <w:unhideWhenUsed/>
    <w:rsid w:val="002F68FF"/>
  </w:style>
  <w:style w:type="numbering" w:customStyle="1" w:styleId="CurrentList9">
    <w:name w:val="Current List9"/>
    <w:uiPriority w:val="99"/>
    <w:rsid w:val="00982938"/>
    <w:pPr>
      <w:numPr>
        <w:numId w:val="4"/>
      </w:numPr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632C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A632C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A632C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A632C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A632C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A632C"/>
    <w:pPr>
      <w:spacing w:after="0"/>
      <w:ind w:left="176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5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5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7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9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5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1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2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2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2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3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0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7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6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3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aPapamichael\OneDrive%20-%20Rocket%20Science\Documents\Custom%20Office%20Templates\Word%20Doc%20note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RS_02_2019_v1">
      <a:dk1>
        <a:sysClr val="windowText" lastClr="000000"/>
      </a:dk1>
      <a:lt1>
        <a:sysClr val="window" lastClr="FFFFFF"/>
      </a:lt1>
      <a:dk2>
        <a:srgbClr val="001E60"/>
      </a:dk2>
      <a:lt2>
        <a:srgbClr val="EF3340"/>
      </a:lt2>
      <a:accent1>
        <a:srgbClr val="00AB84"/>
      </a:accent1>
      <a:accent2>
        <a:srgbClr val="FE5000"/>
      </a:accent2>
      <a:accent3>
        <a:srgbClr val="BB29BB"/>
      </a:accent3>
      <a:accent4>
        <a:srgbClr val="F2A900"/>
      </a:accent4>
      <a:accent5>
        <a:srgbClr val="CE0058"/>
      </a:accent5>
      <a:accent6>
        <a:srgbClr val="0085CA"/>
      </a:accent6>
      <a:hlink>
        <a:srgbClr val="0563C1"/>
      </a:hlink>
      <a:folHlink>
        <a:srgbClr val="954F72"/>
      </a:folHlink>
    </a:clrScheme>
    <a:fontScheme name="Rocket Science (Sora)">
      <a:majorFont>
        <a:latin typeface="Sora Extra Bold"/>
        <a:ea typeface=""/>
        <a:cs typeface=""/>
      </a:majorFont>
      <a:minorFont>
        <a:latin typeface="Sor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EC8B79F88EC42B4B6DA9E65781723" ma:contentTypeVersion="50" ma:contentTypeDescription="Create a new document." ma:contentTypeScope="" ma:versionID="f64cb6068e13ba1e6dd3f86a0b79a3be">
  <xsd:schema xmlns:xsd="http://www.w3.org/2001/XMLSchema" xmlns:xs="http://www.w3.org/2001/XMLSchema" xmlns:p="http://schemas.microsoft.com/office/2006/metadata/properties" xmlns:ns2="4fec568c-93a9-471f-8483-136e8c19eac1" xmlns:ns3="7a9accaa-0fd5-4acf-aa4a-4ae588c9f56f" targetNamespace="http://schemas.microsoft.com/office/2006/metadata/properties" ma:root="true" ma:fieldsID="b8ad628e8d916c045e3a0e4cd264b99b" ns2:_="" ns3:_="">
    <xsd:import namespace="4fec568c-93a9-471f-8483-136e8c19eac1"/>
    <xsd:import namespace="7a9accaa-0fd5-4acf-aa4a-4ae588c9f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Doctype_x0028_tofill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568c-93a9-471f-8483-136e8c19e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c8a816-e3dc-4862-a156-ec42366c5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type_x0028_tofill_x0029_" ma:index="21" nillable="true" ma:displayName="Doc type (to fill)" ma:format="Dropdown" ma:internalName="Doctype_x0028_tofill_x0029_">
      <xsd:simpleType>
        <xsd:union memberTypes="dms:Text">
          <xsd:simpleType>
            <xsd:restriction base="dms:Choice">
              <xsd:enumeration value="Report"/>
              <xsd:enumeration value="Proposal"/>
              <xsd:enumeration value="Desk Review"/>
              <xsd:enumeration value="Literature review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accaa-0fd5-4acf-aa4a-4ae588c9f5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bbaaaa-0f61-4248-aea5-500cb15741ec}" ma:internalName="TaxCatchAll" ma:readOnly="false" ma:showField="CatchAllData" ma:web="7a9accaa-0fd5-4acf-aa4a-4ae588c9f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Details" ma:index="18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19" nillable="true" ma:displayName="Processed" ma:internalName="PrimeLastClassified">
      <xsd:simpleType>
        <xsd:restriction base="dms:DateTime"/>
      </xsd:simpleType>
    </xsd:element>
    <xsd:element name="PrimeCorrectedByUser" ma:index="20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9accaa-0fd5-4acf-aa4a-4ae588c9f56f" xsi:nil="true"/>
    <lcf76f155ced4ddcb4097134ff3c332f xmlns="4fec568c-93a9-471f-8483-136e8c19eac1">
      <Terms xmlns="http://schemas.microsoft.com/office/infopath/2007/PartnerControls"/>
    </lcf76f155ced4ddcb4097134ff3c332f>
    <PrimeClassificationStatusDetails xmlns="7a9accaa-0fd5-4acf-aa4a-4ae588c9f56f" xsi:nil="true"/>
    <PrimeLastClassified xmlns="7a9accaa-0fd5-4acf-aa4a-4ae588c9f56f" xsi:nil="true"/>
    <Doctype_x0028_tofill_x0029_ xmlns="4fec568c-93a9-471f-8483-136e8c19eac1" xsi:nil="true"/>
    <PrimeCorrectedByUser xmlns="7a9accaa-0fd5-4acf-aa4a-4ae588c9f56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7FD95-EC40-41F5-8AD4-6473564A4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568c-93a9-471f-8483-136e8c19eac1"/>
    <ds:schemaRef ds:uri="7a9accaa-0fd5-4acf-aa4a-4ae588c9f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BAAAD6-2DE8-4FCA-8298-A1FD43014466}">
  <ds:schemaRefs>
    <ds:schemaRef ds:uri="http://schemas.microsoft.com/office/2006/metadata/properties"/>
    <ds:schemaRef ds:uri="http://schemas.microsoft.com/office/infopath/2007/PartnerControls"/>
    <ds:schemaRef ds:uri="7a9accaa-0fd5-4acf-aa4a-4ae588c9f56f"/>
    <ds:schemaRef ds:uri="4fec568c-93a9-471f-8483-136e8c19eac1"/>
  </ds:schemaRefs>
</ds:datastoreItem>
</file>

<file path=customXml/itemProps3.xml><?xml version="1.0" encoding="utf-8"?>
<ds:datastoreItem xmlns:ds="http://schemas.openxmlformats.org/officeDocument/2006/customXml" ds:itemID="{9BCD442F-5FEA-454D-A6F2-C608E7F7C3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575146-BA4E-43BA-B163-9DCEBC1345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 note template 2025</Template>
  <TotalTime>53</TotalTime>
  <Pages>3</Pages>
  <Words>85</Words>
  <Characters>454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</CharactersWithSpaces>
  <SharedDoc>false</SharedDoc>
  <HyperlinkBase/>
  <HLinks>
    <vt:vector size="210" baseType="variant">
      <vt:variant>
        <vt:i4>917544</vt:i4>
      </vt:variant>
      <vt:variant>
        <vt:i4>153</vt:i4>
      </vt:variant>
      <vt:variant>
        <vt:i4>0</vt:i4>
      </vt:variant>
      <vt:variant>
        <vt:i4>5</vt:i4>
      </vt:variant>
      <vt:variant>
        <vt:lpwstr>mailto:jamal.hassan@rocketsciencelab.co.uk</vt:lpwstr>
      </vt:variant>
      <vt:variant>
        <vt:lpwstr/>
      </vt:variant>
      <vt:variant>
        <vt:i4>3866633</vt:i4>
      </vt:variant>
      <vt:variant>
        <vt:i4>150</vt:i4>
      </vt:variant>
      <vt:variant>
        <vt:i4>0</vt:i4>
      </vt:variant>
      <vt:variant>
        <vt:i4>5</vt:i4>
      </vt:variant>
      <vt:variant>
        <vt:lpwstr>mailto:sara.dodds@rocketsciencelab.co.uk</vt:lpwstr>
      </vt:variant>
      <vt:variant>
        <vt:lpwstr/>
      </vt:variant>
      <vt:variant>
        <vt:i4>1048632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_Toc188886915</vt:lpwstr>
      </vt:variant>
      <vt:variant>
        <vt:i4>1048632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_Toc188886914</vt:lpwstr>
      </vt:variant>
      <vt:variant>
        <vt:i4>1048632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_Toc188886913</vt:lpwstr>
      </vt:variant>
      <vt:variant>
        <vt:i4>1048632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_Toc188886912</vt:lpwstr>
      </vt:variant>
      <vt:variant>
        <vt:i4>1048632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_Toc188886911</vt:lpwstr>
      </vt:variant>
      <vt:variant>
        <vt:i4>1048632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_Toc188886910</vt:lpwstr>
      </vt:variant>
      <vt:variant>
        <vt:i4>1114168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_Toc188886909</vt:lpwstr>
      </vt:variant>
      <vt:variant>
        <vt:i4>1114168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_Toc188886908</vt:lpwstr>
      </vt:variant>
      <vt:variant>
        <vt:i4>1114168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_Toc188886907</vt:lpwstr>
      </vt:variant>
      <vt:variant>
        <vt:i4>1114168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_Toc188886906</vt:lpwstr>
      </vt:variant>
      <vt:variant>
        <vt:i4>1114168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_Toc188886905</vt:lpwstr>
      </vt:variant>
      <vt:variant>
        <vt:i4>1114168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_Toc188886904</vt:lpwstr>
      </vt:variant>
      <vt:variant>
        <vt:i4>1114168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_Toc188886903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_Toc188886902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_Toc188886901</vt:lpwstr>
      </vt:variant>
      <vt:variant>
        <vt:i4>1114168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_Toc188886900</vt:lpwstr>
      </vt:variant>
      <vt:variant>
        <vt:i4>1572921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_Toc188886899</vt:lpwstr>
      </vt:variant>
      <vt:variant>
        <vt:i4>1572921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_Toc188886898</vt:lpwstr>
      </vt:variant>
      <vt:variant>
        <vt:i4>1572921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_Toc188886897</vt:lpwstr>
      </vt:variant>
      <vt:variant>
        <vt:i4>1572921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_Toc188886896</vt:lpwstr>
      </vt:variant>
      <vt:variant>
        <vt:i4>1572921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_Toc188886895</vt:lpwstr>
      </vt:variant>
      <vt:variant>
        <vt:i4>1572921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_Toc188886894</vt:lpwstr>
      </vt:variant>
      <vt:variant>
        <vt:i4>1572921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_Toc188886893</vt:lpwstr>
      </vt:variant>
      <vt:variant>
        <vt:i4>1572921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_Toc188886892</vt:lpwstr>
      </vt:variant>
      <vt:variant>
        <vt:i4>7536748</vt:i4>
      </vt:variant>
      <vt:variant>
        <vt:i4>24</vt:i4>
      </vt:variant>
      <vt:variant>
        <vt:i4>0</vt:i4>
      </vt:variant>
      <vt:variant>
        <vt:i4>5</vt:i4>
      </vt:variant>
      <vt:variant>
        <vt:lpwstr>https://www.gov.scot/publications/evidence-summary-mental-health-wellbeing-strategy/documents/</vt:lpwstr>
      </vt:variant>
      <vt:variant>
        <vt:lpwstr/>
      </vt:variant>
      <vt:variant>
        <vt:i4>8323104</vt:i4>
      </vt:variant>
      <vt:variant>
        <vt:i4>21</vt:i4>
      </vt:variant>
      <vt:variant>
        <vt:i4>0</vt:i4>
      </vt:variant>
      <vt:variant>
        <vt:i4>5</vt:i4>
      </vt:variant>
      <vt:variant>
        <vt:lpwstr>https://www.gov.scot/publications/mental-health-wellbeing-workforce-action-plan-2023-2025/</vt:lpwstr>
      </vt:variant>
      <vt:variant>
        <vt:lpwstr/>
      </vt:variant>
      <vt:variant>
        <vt:i4>6357109</vt:i4>
      </vt:variant>
      <vt:variant>
        <vt:i4>18</vt:i4>
      </vt:variant>
      <vt:variant>
        <vt:i4>0</vt:i4>
      </vt:variant>
      <vt:variant>
        <vt:i4>5</vt:i4>
      </vt:variant>
      <vt:variant>
        <vt:lpwstr>https://www.gov.scot/publications/scotlands-self-harm-strategy-action-plan-2023-27/</vt:lpwstr>
      </vt:variant>
      <vt:variant>
        <vt:lpwstr/>
      </vt:variant>
      <vt:variant>
        <vt:i4>983125</vt:i4>
      </vt:variant>
      <vt:variant>
        <vt:i4>15</vt:i4>
      </vt:variant>
      <vt:variant>
        <vt:i4>0</vt:i4>
      </vt:variant>
      <vt:variant>
        <vt:i4>5</vt:i4>
      </vt:variant>
      <vt:variant>
        <vt:lpwstr>https://www.gov.scot/publications/creating-hope-together-scotlands-suicide-prevention-strategy-2022-2032/</vt:lpwstr>
      </vt:variant>
      <vt:variant>
        <vt:lpwstr/>
      </vt:variant>
      <vt:variant>
        <vt:i4>2555963</vt:i4>
      </vt:variant>
      <vt:variant>
        <vt:i4>12</vt:i4>
      </vt:variant>
      <vt:variant>
        <vt:i4>0</vt:i4>
      </vt:variant>
      <vt:variant>
        <vt:i4>5</vt:i4>
      </vt:variant>
      <vt:variant>
        <vt:lpwstr>https://www.gov.scot/publications/mental-health-wellbeing-strategy/</vt:lpwstr>
      </vt:variant>
      <vt:variant>
        <vt:lpwstr/>
      </vt:variant>
      <vt:variant>
        <vt:i4>2162724</vt:i4>
      </vt:variant>
      <vt:variant>
        <vt:i4>9</vt:i4>
      </vt:variant>
      <vt:variant>
        <vt:i4>0</vt:i4>
      </vt:variant>
      <vt:variant>
        <vt:i4>5</vt:i4>
      </vt:variant>
      <vt:variant>
        <vt:lpwstr>https://www.seemescotland.org/media/11118/see-me-scottish-mental-illness-stigma-study-final-report-sep-2022.pdf</vt:lpwstr>
      </vt:variant>
      <vt:variant>
        <vt:lpwstr/>
      </vt:variant>
      <vt:variant>
        <vt:i4>3211383</vt:i4>
      </vt:variant>
      <vt:variant>
        <vt:i4>6</vt:i4>
      </vt:variant>
      <vt:variant>
        <vt:i4>0</vt:i4>
      </vt:variant>
      <vt:variant>
        <vt:i4>5</vt:i4>
      </vt:variant>
      <vt:variant>
        <vt:lpwstr>https://www.gov.scot/publications/mental-health-wellbeing-delivery-plan-2023-2025/pages/14/</vt:lpwstr>
      </vt:variant>
      <vt:variant>
        <vt:lpwstr/>
      </vt:variant>
      <vt:variant>
        <vt:i4>2555963</vt:i4>
      </vt:variant>
      <vt:variant>
        <vt:i4>3</vt:i4>
      </vt:variant>
      <vt:variant>
        <vt:i4>0</vt:i4>
      </vt:variant>
      <vt:variant>
        <vt:i4>5</vt:i4>
      </vt:variant>
      <vt:variant>
        <vt:lpwstr>https://www.gov.scot/publications/mental-health-wellbeing-strategy/</vt:lpwstr>
      </vt:variant>
      <vt:variant>
        <vt:lpwstr/>
      </vt:variant>
      <vt:variant>
        <vt:i4>5242972</vt:i4>
      </vt:variant>
      <vt:variant>
        <vt:i4>0</vt:i4>
      </vt:variant>
      <vt:variant>
        <vt:i4>0</vt:i4>
      </vt:variant>
      <vt:variant>
        <vt:i4>5</vt:i4>
      </vt:variant>
      <vt:variant>
        <vt:lpwstr>https://www.seemescotland.org/media/10241/see-me-strategy.pdf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Papamichael</dc:creator>
  <cp:keywords/>
  <dc:description/>
  <cp:lastModifiedBy>Dina Papamichael</cp:lastModifiedBy>
  <cp:revision>4</cp:revision>
  <cp:lastPrinted>2025-08-25T10:13:00Z</cp:lastPrinted>
  <dcterms:created xsi:type="dcterms:W3CDTF">2026-03-27T17:46:00Z</dcterms:created>
  <dcterms:modified xsi:type="dcterms:W3CDTF">2026-04-01T09:56:00Z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0x010100AC8EC8B79F88EC42B4B6DA9E65781723</vt:lpwstr>
  </property>
  <property fmtid="{D5CDD505-2E9C-101B-9397-08002B2CF9AE}" pid="3" name="GUID">
    <vt:lpwstr>a3fb2314-d64c-4d94-ab73-aeb66f90ba45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>16;#Caroline Masundire;#11;#Cherri Blissett;#39;#Ciara Taylor;#27;#Emma Baker;#44;#Jenny Paisley;#534;#Kieron Wasdall;#28;#Kyle Lee-Crossett;#31;#Shannon Anderson;#53;#Montse Pazos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